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РОССИЙСКАЯ ФЕДЕРАЦИЯ</w:t>
      </w: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 xml:space="preserve"> РОСТОВСКАЯ ОБЛАСТЬ</w:t>
      </w:r>
    </w:p>
    <w:p w:rsidR="00784581" w:rsidRPr="008B5A30" w:rsidRDefault="00784581" w:rsidP="00784581">
      <w:pPr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МУНИЦИПАЛЬНОЕ ОБРАЗОВАНИЕ «ОБЛИВСКИЙ РАЙОН»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keepNext/>
        <w:jc w:val="center"/>
        <w:outlineLvl w:val="0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>АДМИНИСТРАЦИЯ ОБЛИВСКОГО РАЙОНА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tabs>
          <w:tab w:val="left" w:pos="3480"/>
        </w:tabs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ПОСТАНОВЛЕНИЕ</w:t>
      </w:r>
    </w:p>
    <w:p w:rsidR="00784581" w:rsidRPr="008B5A30" w:rsidRDefault="00784581" w:rsidP="00784581">
      <w:pPr>
        <w:rPr>
          <w:sz w:val="28"/>
          <w:szCs w:val="28"/>
        </w:rPr>
      </w:pPr>
    </w:p>
    <w:p w:rsidR="00784581" w:rsidRPr="008B5A30" w:rsidRDefault="004334A0" w:rsidP="00784581">
      <w:pPr>
        <w:jc w:val="both"/>
        <w:rPr>
          <w:sz w:val="28"/>
          <w:szCs w:val="28"/>
        </w:rPr>
      </w:pPr>
      <w:r>
        <w:rPr>
          <w:sz w:val="28"/>
          <w:szCs w:val="28"/>
        </w:rPr>
        <w:t>19.03</w:t>
      </w:r>
      <w:bookmarkStart w:id="0" w:name="_GoBack"/>
      <w:bookmarkEnd w:id="0"/>
      <w:r w:rsidR="00784581" w:rsidRPr="008B5A30">
        <w:rPr>
          <w:sz w:val="28"/>
          <w:szCs w:val="28"/>
        </w:rPr>
        <w:t>.20</w:t>
      </w:r>
      <w:r w:rsidR="00E21ED0" w:rsidRPr="008B5A30">
        <w:rPr>
          <w:sz w:val="28"/>
          <w:szCs w:val="28"/>
        </w:rPr>
        <w:t>2</w:t>
      </w:r>
      <w:r w:rsidR="00294950">
        <w:rPr>
          <w:sz w:val="28"/>
          <w:szCs w:val="28"/>
        </w:rPr>
        <w:t>1</w:t>
      </w:r>
      <w:r w:rsidR="00784581" w:rsidRPr="008B5A30">
        <w:rPr>
          <w:sz w:val="28"/>
          <w:szCs w:val="28"/>
        </w:rPr>
        <w:t xml:space="preserve">  </w:t>
      </w:r>
      <w:r w:rsidR="00784581" w:rsidRPr="008B5A30">
        <w:rPr>
          <w:sz w:val="28"/>
          <w:szCs w:val="28"/>
        </w:rPr>
        <w:tab/>
      </w:r>
      <w:r w:rsidR="00784581" w:rsidRPr="008B5A30">
        <w:rPr>
          <w:sz w:val="28"/>
          <w:szCs w:val="28"/>
        </w:rPr>
        <w:tab/>
        <w:t xml:space="preserve">     </w:t>
      </w:r>
      <w:r w:rsidR="00784581" w:rsidRPr="008B5A30">
        <w:rPr>
          <w:sz w:val="28"/>
          <w:szCs w:val="28"/>
        </w:rPr>
        <w:tab/>
        <w:t xml:space="preserve">    № </w:t>
      </w:r>
      <w:r>
        <w:rPr>
          <w:sz w:val="28"/>
          <w:szCs w:val="28"/>
        </w:rPr>
        <w:t>157</w:t>
      </w:r>
      <w:r w:rsidR="00784581" w:rsidRPr="008B5A30">
        <w:rPr>
          <w:sz w:val="28"/>
          <w:szCs w:val="28"/>
        </w:rPr>
        <w:tab/>
        <w:t xml:space="preserve">                               </w:t>
      </w:r>
      <w:proofErr w:type="spellStart"/>
      <w:r w:rsidR="00784581" w:rsidRPr="008B5A30">
        <w:rPr>
          <w:sz w:val="28"/>
          <w:szCs w:val="28"/>
        </w:rPr>
        <w:t>ст-ца</w:t>
      </w:r>
      <w:proofErr w:type="spellEnd"/>
      <w:r w:rsidR="00784581" w:rsidRPr="008B5A30">
        <w:rPr>
          <w:sz w:val="28"/>
          <w:szCs w:val="28"/>
        </w:rPr>
        <w:t xml:space="preserve"> Обливская </w:t>
      </w: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rPr>
          <w:sz w:val="24"/>
          <w:szCs w:val="24"/>
        </w:rPr>
      </w:pP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 утверждении отчета о реализации </w:t>
      </w:r>
    </w:p>
    <w:p w:rsidR="00784581" w:rsidRPr="008B5A30" w:rsidRDefault="00CB332C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в </w:t>
      </w:r>
      <w:r w:rsidR="00294950">
        <w:rPr>
          <w:sz w:val="28"/>
          <w:szCs w:val="28"/>
          <w:lang w:eastAsia="en-US"/>
        </w:rPr>
        <w:t>2020</w:t>
      </w:r>
      <w:r w:rsidR="00784581" w:rsidRPr="008B5A30">
        <w:rPr>
          <w:sz w:val="28"/>
          <w:szCs w:val="28"/>
          <w:lang w:eastAsia="en-US"/>
        </w:rPr>
        <w:t xml:space="preserve"> году муниципальной программы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Обливского района  «Развитие культуры 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>и туризма</w:t>
      </w:r>
      <w:r w:rsidRPr="008B5A30">
        <w:rPr>
          <w:rFonts w:ascii="Arial" w:hAnsi="Arial" w:cs="Arial"/>
          <w:sz w:val="28"/>
          <w:szCs w:val="28"/>
          <w:lang w:eastAsia="en-US"/>
        </w:rPr>
        <w:t>»</w:t>
      </w:r>
    </w:p>
    <w:p w:rsidR="00784581" w:rsidRPr="008B5A30" w:rsidRDefault="00784581" w:rsidP="0078458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  <w:lang w:eastAsia="en-US"/>
        </w:rPr>
      </w:pPr>
      <w:r w:rsidRPr="008B5A30">
        <w:rPr>
          <w:rFonts w:ascii="Arial" w:hAnsi="Arial" w:cs="Arial"/>
          <w:sz w:val="28"/>
          <w:szCs w:val="28"/>
          <w:lang w:eastAsia="en-US"/>
        </w:rPr>
        <w:t xml:space="preserve">       </w:t>
      </w:r>
    </w:p>
    <w:p w:rsidR="00784581" w:rsidRPr="008B5A30" w:rsidRDefault="00784581" w:rsidP="00784581">
      <w:pPr>
        <w:tabs>
          <w:tab w:val="left" w:pos="10206"/>
        </w:tabs>
        <w:ind w:right="56" w:firstLine="709"/>
        <w:jc w:val="both"/>
        <w:rPr>
          <w:bCs/>
          <w:iCs/>
          <w:sz w:val="26"/>
          <w:szCs w:val="24"/>
        </w:rPr>
      </w:pPr>
      <w:r w:rsidRPr="008B5A30"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 в Российской Федерации», постановлением Администрации Обливского района от 10.09.2018 № 96 «Об утверждении Порядка разработки, реализации и оценки эффективности муниципальных программ Обливского района» </w:t>
      </w: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</w:p>
    <w:p w:rsidR="00784581" w:rsidRPr="008B5A30" w:rsidRDefault="00784581" w:rsidP="00784581">
      <w:pPr>
        <w:jc w:val="center"/>
        <w:rPr>
          <w:bCs/>
          <w:iCs/>
          <w:sz w:val="28"/>
          <w:szCs w:val="28"/>
        </w:rPr>
      </w:pPr>
      <w:r w:rsidRPr="008B5A30">
        <w:rPr>
          <w:bCs/>
          <w:iCs/>
          <w:sz w:val="28"/>
          <w:szCs w:val="28"/>
        </w:rPr>
        <w:t>ПОСТАНОВЛЯЮ:</w:t>
      </w:r>
    </w:p>
    <w:p w:rsidR="00784581" w:rsidRPr="008B5A30" w:rsidRDefault="00784581" w:rsidP="00784581">
      <w:pPr>
        <w:jc w:val="center"/>
        <w:rPr>
          <w:bCs/>
          <w:iCs/>
          <w:sz w:val="26"/>
          <w:szCs w:val="24"/>
        </w:rPr>
      </w:pP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Ут</w:t>
      </w:r>
      <w:r w:rsidR="00294950">
        <w:rPr>
          <w:sz w:val="28"/>
          <w:szCs w:val="28"/>
        </w:rPr>
        <w:t>вердить отчет о реализации в 2020</w:t>
      </w:r>
      <w:r w:rsidRPr="008B5A30">
        <w:rPr>
          <w:sz w:val="28"/>
          <w:szCs w:val="28"/>
        </w:rPr>
        <w:t xml:space="preserve"> году муниципальной программы Обливского района  «Развитие культуры и туризма», утвержденной постановлением </w:t>
      </w:r>
      <w:r w:rsidR="00285B30" w:rsidRPr="008B5A30">
        <w:rPr>
          <w:sz w:val="28"/>
          <w:szCs w:val="28"/>
        </w:rPr>
        <w:t>Администрации</w:t>
      </w:r>
      <w:r w:rsidRPr="008B5A30">
        <w:rPr>
          <w:sz w:val="28"/>
          <w:szCs w:val="28"/>
        </w:rPr>
        <w:t xml:space="preserve"> Обливского района </w:t>
      </w:r>
      <w:r w:rsidR="00E21ED0" w:rsidRPr="008B5A30">
        <w:rPr>
          <w:sz w:val="28"/>
          <w:szCs w:val="28"/>
        </w:rPr>
        <w:t xml:space="preserve"> от </w:t>
      </w:r>
      <w:r w:rsidR="00E21ED0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 «Об утверждении муниципальной программы Обливского района «Развитие культуры и туризма» согласно приложению.</w:t>
      </w:r>
    </w:p>
    <w:p w:rsidR="00784581" w:rsidRPr="008B5A30" w:rsidRDefault="00784581" w:rsidP="00784581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Информационно-аналитическому сектору (</w:t>
      </w:r>
      <w:proofErr w:type="spellStart"/>
      <w:r w:rsidRPr="008B5A30">
        <w:rPr>
          <w:sz w:val="28"/>
          <w:szCs w:val="28"/>
        </w:rPr>
        <w:t>Юмогулова</w:t>
      </w:r>
      <w:proofErr w:type="spellEnd"/>
      <w:r w:rsidRPr="008B5A30">
        <w:rPr>
          <w:sz w:val="28"/>
          <w:szCs w:val="28"/>
        </w:rPr>
        <w:t xml:space="preserve"> Н.В.) </w:t>
      </w:r>
      <w:proofErr w:type="gramStart"/>
      <w:r w:rsidRPr="008B5A30">
        <w:rPr>
          <w:sz w:val="28"/>
          <w:szCs w:val="28"/>
        </w:rPr>
        <w:t>разместить</w:t>
      </w:r>
      <w:proofErr w:type="gramEnd"/>
      <w:r w:rsidRPr="008B5A30">
        <w:rPr>
          <w:sz w:val="28"/>
          <w:szCs w:val="28"/>
        </w:rPr>
        <w:t xml:space="preserve"> настоящее постановление на официальном интернет-сайте Администрации Обливского района в разделе «Программы».</w:t>
      </w:r>
    </w:p>
    <w:p w:rsidR="008375E6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Постановление вступает в силу со дня его подписания. </w:t>
      </w:r>
    </w:p>
    <w:p w:rsidR="00784581" w:rsidRPr="008B5A30" w:rsidRDefault="00784581" w:rsidP="008375E6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8B5A30">
        <w:rPr>
          <w:sz w:val="28"/>
          <w:szCs w:val="28"/>
        </w:rPr>
        <w:t>Контроль за</w:t>
      </w:r>
      <w:proofErr w:type="gramEnd"/>
      <w:r w:rsidRPr="008B5A30">
        <w:rPr>
          <w:sz w:val="28"/>
          <w:szCs w:val="28"/>
        </w:rPr>
        <w:t xml:space="preserve"> исполнением настоящего постановления возложить </w:t>
      </w:r>
      <w:r w:rsidR="00E319D2" w:rsidRPr="008B5A30">
        <w:rPr>
          <w:kern w:val="2"/>
          <w:sz w:val="28"/>
          <w:szCs w:val="28"/>
        </w:rPr>
        <w:t>на первого заместителя главы Администрации Обливского района</w:t>
      </w:r>
      <w:r w:rsidR="00E319D2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Е.Ю.</w:t>
      </w:r>
      <w:r w:rsidR="00CB332C" w:rsidRPr="008B5A30">
        <w:rPr>
          <w:sz w:val="28"/>
          <w:szCs w:val="28"/>
        </w:rPr>
        <w:t xml:space="preserve"> </w:t>
      </w:r>
      <w:proofErr w:type="spellStart"/>
      <w:r w:rsidRPr="008B5A30">
        <w:rPr>
          <w:sz w:val="28"/>
          <w:szCs w:val="28"/>
        </w:rPr>
        <w:t>Черноморову</w:t>
      </w:r>
      <w:proofErr w:type="spellEnd"/>
      <w:r w:rsidRPr="008B5A30">
        <w:rPr>
          <w:sz w:val="28"/>
          <w:szCs w:val="28"/>
        </w:rPr>
        <w:t>.</w:t>
      </w:r>
    </w:p>
    <w:p w:rsidR="00784581" w:rsidRPr="008B5A30" w:rsidRDefault="00784581" w:rsidP="00784581">
      <w:pPr>
        <w:jc w:val="both"/>
        <w:rPr>
          <w:sz w:val="28"/>
          <w:szCs w:val="28"/>
        </w:rPr>
      </w:pP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sz w:val="28"/>
          <w:szCs w:val="28"/>
        </w:rPr>
        <w:t xml:space="preserve">Глава Администрации Обливского района          </w:t>
      </w:r>
      <w:r w:rsidR="00CB332C" w:rsidRPr="008B5A30">
        <w:rPr>
          <w:sz w:val="28"/>
          <w:szCs w:val="28"/>
        </w:rPr>
        <w:t xml:space="preserve">                      </w:t>
      </w:r>
      <w:r w:rsidRPr="008B5A30">
        <w:rPr>
          <w:sz w:val="28"/>
          <w:szCs w:val="28"/>
        </w:rPr>
        <w:t xml:space="preserve">      А.А.</w:t>
      </w:r>
      <w:r w:rsidR="00CB332C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Деревянко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  <w:r w:rsidRPr="008B5A30">
        <w:rPr>
          <w:i/>
          <w:iCs/>
          <w:szCs w:val="24"/>
        </w:rPr>
        <w:t xml:space="preserve">                         </w:t>
      </w:r>
    </w:p>
    <w:p w:rsidR="00784581" w:rsidRPr="008B5A30" w:rsidRDefault="00784581" w:rsidP="00784581">
      <w:pPr>
        <w:jc w:val="both"/>
        <w:rPr>
          <w:i/>
          <w:iCs/>
          <w:szCs w:val="24"/>
        </w:rPr>
      </w:pPr>
    </w:p>
    <w:p w:rsidR="00784581" w:rsidRPr="008B5A30" w:rsidRDefault="00784581" w:rsidP="00784581">
      <w:pPr>
        <w:jc w:val="both"/>
        <w:rPr>
          <w:i/>
          <w:iCs/>
          <w:sz w:val="24"/>
          <w:szCs w:val="24"/>
        </w:rPr>
      </w:pPr>
      <w:r w:rsidRPr="008B5A30">
        <w:rPr>
          <w:i/>
          <w:iCs/>
          <w:szCs w:val="24"/>
        </w:rPr>
        <w:t xml:space="preserve">                                         </w:t>
      </w:r>
    </w:p>
    <w:p w:rsidR="00784581" w:rsidRPr="008B5A30" w:rsidRDefault="00784581" w:rsidP="00784581">
      <w:pPr>
        <w:jc w:val="both"/>
        <w:rPr>
          <w:iCs/>
          <w:sz w:val="28"/>
          <w:szCs w:val="28"/>
        </w:rPr>
      </w:pPr>
      <w:r w:rsidRPr="008B5A30">
        <w:rPr>
          <w:iCs/>
          <w:sz w:val="28"/>
          <w:szCs w:val="28"/>
        </w:rPr>
        <w:t>Постановление вносит</w:t>
      </w:r>
    </w:p>
    <w:p w:rsidR="00784581" w:rsidRPr="008B5A30" w:rsidRDefault="00784581" w:rsidP="00784581">
      <w:pPr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Отдел культуры Администрации Обливского района       </w:t>
      </w:r>
    </w:p>
    <w:p w:rsidR="006F5FF3" w:rsidRPr="008B5A30" w:rsidRDefault="006F5FF3" w:rsidP="003771B0">
      <w:pPr>
        <w:pageBreakBefore/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Приложение </w:t>
      </w:r>
    </w:p>
    <w:p w:rsidR="006F5FF3" w:rsidRPr="008B5A30" w:rsidRDefault="006F5FF3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постановлению</w:t>
      </w:r>
    </w:p>
    <w:p w:rsidR="006F5FF3" w:rsidRPr="008B5A30" w:rsidRDefault="0082016B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Администрации</w:t>
      </w:r>
    </w:p>
    <w:p w:rsidR="006F5FF3" w:rsidRPr="008B5A30" w:rsidRDefault="007704D0" w:rsidP="003771B0">
      <w:pPr>
        <w:ind w:left="6237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</w:p>
    <w:p w:rsidR="006F5FF3" w:rsidRPr="008B5A30" w:rsidRDefault="006F5FF3" w:rsidP="003771B0">
      <w:pPr>
        <w:ind w:left="6237"/>
        <w:jc w:val="center"/>
        <w:rPr>
          <w:spacing w:val="-4"/>
          <w:kern w:val="2"/>
          <w:sz w:val="28"/>
          <w:szCs w:val="28"/>
        </w:rPr>
      </w:pPr>
      <w:r w:rsidRPr="008B5A30">
        <w:rPr>
          <w:sz w:val="28"/>
          <w:szCs w:val="28"/>
        </w:rPr>
        <w:t xml:space="preserve">от </w:t>
      </w:r>
      <w:r w:rsidR="0082016B" w:rsidRPr="008B5A30">
        <w:rPr>
          <w:sz w:val="28"/>
          <w:szCs w:val="28"/>
        </w:rPr>
        <w:t>__</w:t>
      </w:r>
      <w:r w:rsidR="00AA3D67" w:rsidRPr="008B5A30">
        <w:rPr>
          <w:sz w:val="28"/>
          <w:szCs w:val="28"/>
        </w:rPr>
        <w:t>.</w:t>
      </w:r>
      <w:r w:rsidR="0082016B" w:rsidRPr="008B5A30">
        <w:rPr>
          <w:sz w:val="28"/>
          <w:szCs w:val="28"/>
        </w:rPr>
        <w:t>__</w:t>
      </w:r>
      <w:r w:rsidR="00B30A0A" w:rsidRPr="008B5A30">
        <w:rPr>
          <w:sz w:val="28"/>
          <w:szCs w:val="28"/>
        </w:rPr>
        <w:t xml:space="preserve"> </w:t>
      </w:r>
      <w:r w:rsidR="0082016B" w:rsidRPr="008B5A30">
        <w:rPr>
          <w:sz w:val="28"/>
          <w:szCs w:val="28"/>
        </w:rPr>
        <w:t>20</w:t>
      </w:r>
      <w:r w:rsidR="00294950">
        <w:rPr>
          <w:sz w:val="28"/>
          <w:szCs w:val="28"/>
        </w:rPr>
        <w:t>21</w:t>
      </w:r>
      <w:r w:rsidRPr="008B5A30">
        <w:rPr>
          <w:sz w:val="28"/>
          <w:szCs w:val="28"/>
        </w:rPr>
        <w:t xml:space="preserve"> № </w:t>
      </w:r>
      <w:r w:rsidR="0082016B" w:rsidRPr="008B5A30">
        <w:rPr>
          <w:sz w:val="28"/>
          <w:szCs w:val="28"/>
        </w:rPr>
        <w:t>_____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ОТЧЕТ</w:t>
      </w:r>
    </w:p>
    <w:p w:rsidR="006F5FF3" w:rsidRPr="008B5A30" w:rsidRDefault="006F5FF3" w:rsidP="006F5FF3">
      <w:pPr>
        <w:jc w:val="center"/>
        <w:rPr>
          <w:spacing w:val="-4"/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 xml:space="preserve">о реализации </w:t>
      </w:r>
      <w:r w:rsidR="007704D0" w:rsidRPr="008B5A30">
        <w:rPr>
          <w:spacing w:val="-4"/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7704D0">
      <w:pPr>
        <w:jc w:val="center"/>
        <w:rPr>
          <w:kern w:val="2"/>
          <w:sz w:val="28"/>
          <w:szCs w:val="28"/>
        </w:rPr>
      </w:pPr>
      <w:r w:rsidRPr="008B5A30">
        <w:rPr>
          <w:spacing w:val="-4"/>
          <w:kern w:val="2"/>
          <w:sz w:val="28"/>
          <w:szCs w:val="28"/>
        </w:rPr>
        <w:t>Обливского района</w:t>
      </w:r>
      <w:r w:rsidR="006F5FF3" w:rsidRPr="008B5A30">
        <w:rPr>
          <w:spacing w:val="-4"/>
          <w:kern w:val="2"/>
          <w:sz w:val="28"/>
          <w:szCs w:val="28"/>
        </w:rPr>
        <w:t xml:space="preserve"> «Развитие культуры </w:t>
      </w:r>
      <w:r w:rsidR="006F5FF3" w:rsidRPr="008B5A30">
        <w:rPr>
          <w:spacing w:val="-4"/>
          <w:kern w:val="2"/>
          <w:sz w:val="28"/>
          <w:szCs w:val="28"/>
        </w:rPr>
        <w:br/>
        <w:t xml:space="preserve">и туризма», утвержденной </w:t>
      </w:r>
      <w:r w:rsidR="006F5FF3" w:rsidRPr="008B5A30">
        <w:rPr>
          <w:kern w:val="2"/>
          <w:sz w:val="28"/>
          <w:szCs w:val="28"/>
        </w:rPr>
        <w:t>постановлением</w:t>
      </w:r>
      <w:r w:rsidR="006F5FF3" w:rsidRPr="008B5A30">
        <w:rPr>
          <w:spacing w:val="-4"/>
          <w:kern w:val="2"/>
          <w:sz w:val="28"/>
          <w:szCs w:val="28"/>
        </w:rPr>
        <w:t xml:space="preserve"> </w:t>
      </w:r>
      <w:r w:rsidRPr="008B5A30">
        <w:rPr>
          <w:spacing w:val="-4"/>
          <w:kern w:val="2"/>
          <w:sz w:val="28"/>
          <w:szCs w:val="28"/>
        </w:rPr>
        <w:t>Администрации Обливск</w:t>
      </w:r>
      <w:r w:rsidR="00836FB4" w:rsidRPr="008B5A30">
        <w:rPr>
          <w:spacing w:val="-4"/>
          <w:kern w:val="2"/>
          <w:sz w:val="28"/>
          <w:szCs w:val="28"/>
        </w:rPr>
        <w:t xml:space="preserve">ого района </w:t>
      </w:r>
      <w:r w:rsidR="00B30A0A" w:rsidRPr="008B5A30">
        <w:rPr>
          <w:spacing w:val="-4"/>
          <w:kern w:val="2"/>
          <w:sz w:val="28"/>
          <w:szCs w:val="28"/>
        </w:rPr>
        <w:t xml:space="preserve">  </w:t>
      </w:r>
      <w:r w:rsidR="00E21ED0" w:rsidRPr="008B5A30">
        <w:rPr>
          <w:spacing w:val="-4"/>
          <w:kern w:val="2"/>
          <w:sz w:val="28"/>
          <w:szCs w:val="28"/>
        </w:rPr>
        <w:t>№</w:t>
      </w:r>
      <w:r w:rsidR="00B30A0A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>472</w:t>
      </w:r>
      <w:r w:rsidR="00836FB4" w:rsidRPr="008B5A30">
        <w:rPr>
          <w:spacing w:val="-4"/>
          <w:kern w:val="2"/>
          <w:sz w:val="28"/>
          <w:szCs w:val="28"/>
        </w:rPr>
        <w:t xml:space="preserve"> </w:t>
      </w:r>
      <w:r w:rsidR="00E21ED0" w:rsidRPr="008B5A30">
        <w:rPr>
          <w:spacing w:val="-4"/>
          <w:kern w:val="2"/>
          <w:sz w:val="28"/>
          <w:szCs w:val="28"/>
        </w:rPr>
        <w:t xml:space="preserve"> от </w:t>
      </w:r>
      <w:r w:rsidR="00E21ED0" w:rsidRPr="008B5A30">
        <w:rPr>
          <w:kern w:val="2"/>
          <w:sz w:val="28"/>
          <w:szCs w:val="28"/>
        </w:rPr>
        <w:t xml:space="preserve">07.12.2018  </w:t>
      </w:r>
      <w:r w:rsidR="00294950">
        <w:rPr>
          <w:spacing w:val="-4"/>
          <w:kern w:val="2"/>
          <w:sz w:val="28"/>
          <w:szCs w:val="28"/>
        </w:rPr>
        <w:t>за 2020</w:t>
      </w:r>
      <w:r w:rsidR="006F5FF3" w:rsidRPr="008B5A30">
        <w:rPr>
          <w:spacing w:val="-4"/>
          <w:kern w:val="2"/>
          <w:sz w:val="28"/>
          <w:szCs w:val="28"/>
        </w:rPr>
        <w:t xml:space="preserve"> год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AA3D67" w:rsidP="00AA3D67">
      <w:pPr>
        <w:tabs>
          <w:tab w:val="left" w:pos="5894"/>
        </w:tabs>
        <w:autoSpaceDE w:val="0"/>
        <w:autoSpaceDN w:val="0"/>
        <w:adjustRightInd w:val="0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ab/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1. Конкретные результаты, достигнутые за отчетный период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ind w:firstLine="709"/>
        <w:jc w:val="both"/>
        <w:rPr>
          <w:kern w:val="2"/>
          <w:sz w:val="28"/>
          <w:szCs w:val="28"/>
        </w:rPr>
      </w:pPr>
      <w:proofErr w:type="gramStart"/>
      <w:r w:rsidRPr="008B5A30">
        <w:rPr>
          <w:kern w:val="2"/>
          <w:sz w:val="28"/>
          <w:szCs w:val="28"/>
        </w:rPr>
        <w:t xml:space="preserve">В целях сохранения культурного и исторического наследия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обеспечения доступа граждан к культурным ценностям и участию в культурной жизни, реализации творческого потенциала населения </w:t>
      </w:r>
      <w:r w:rsidR="007704D0" w:rsidRPr="008B5A30">
        <w:rPr>
          <w:kern w:val="2"/>
          <w:sz w:val="28"/>
          <w:szCs w:val="28"/>
        </w:rPr>
        <w:t>Обливского района</w:t>
      </w:r>
      <w:r w:rsidRPr="008B5A30">
        <w:rPr>
          <w:kern w:val="2"/>
          <w:sz w:val="28"/>
          <w:szCs w:val="28"/>
        </w:rPr>
        <w:t xml:space="preserve">, формирования конкурентоспособной туристской индустрии, способствующей социально-экономическому развитию </w:t>
      </w:r>
      <w:r w:rsidR="007704D0" w:rsidRPr="008B5A30">
        <w:rPr>
          <w:kern w:val="2"/>
          <w:sz w:val="28"/>
          <w:szCs w:val="28"/>
        </w:rPr>
        <w:t>района</w:t>
      </w:r>
      <w:r w:rsidRPr="008B5A30">
        <w:rPr>
          <w:sz w:val="28"/>
          <w:szCs w:val="28"/>
        </w:rPr>
        <w:t xml:space="preserve">, в рамках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туризма», утвержденной постановлением </w:t>
      </w:r>
      <w:r w:rsidR="00DE1EBF" w:rsidRPr="008B5A30">
        <w:rPr>
          <w:sz w:val="28"/>
          <w:szCs w:val="28"/>
        </w:rPr>
        <w:t>Администрации</w:t>
      </w:r>
      <w:r w:rsidR="007A32E9" w:rsidRPr="008B5A30">
        <w:rPr>
          <w:sz w:val="28"/>
          <w:szCs w:val="28"/>
        </w:rPr>
        <w:br/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</w:t>
      </w:r>
      <w:r w:rsidR="00A94A62" w:rsidRPr="008B5A30">
        <w:rPr>
          <w:sz w:val="28"/>
          <w:szCs w:val="28"/>
        </w:rPr>
        <w:t xml:space="preserve">от </w:t>
      </w:r>
      <w:r w:rsidR="00A94A62" w:rsidRPr="008B5A30">
        <w:rPr>
          <w:kern w:val="2"/>
          <w:sz w:val="28"/>
          <w:szCs w:val="28"/>
        </w:rPr>
        <w:t xml:space="preserve">07.12.2018  № 472 </w:t>
      </w:r>
      <w:r w:rsidRPr="008B5A30">
        <w:rPr>
          <w:sz w:val="28"/>
          <w:szCs w:val="28"/>
        </w:rPr>
        <w:t xml:space="preserve">(далее – </w:t>
      </w:r>
      <w:r w:rsidR="007704D0" w:rsidRPr="008B5A30">
        <w:rPr>
          <w:sz w:val="28"/>
          <w:szCs w:val="28"/>
        </w:rPr>
        <w:t>муниципальная</w:t>
      </w:r>
      <w:r w:rsidR="007A32E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программа), </w:t>
      </w:r>
      <w:r w:rsidRPr="008B5A30">
        <w:rPr>
          <w:kern w:val="2"/>
          <w:sz w:val="28"/>
          <w:szCs w:val="28"/>
        </w:rPr>
        <w:t>ответственным исполнителем, соисполнителем и</w:t>
      </w:r>
      <w:proofErr w:type="gramEnd"/>
      <w:r w:rsidRPr="008B5A30">
        <w:rPr>
          <w:kern w:val="2"/>
          <w:sz w:val="28"/>
          <w:szCs w:val="28"/>
        </w:rPr>
        <w:t xml:space="preserve">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A32E9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294950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году реализован комплекс мероприятий, в результате которых:</w:t>
      </w:r>
    </w:p>
    <w:p w:rsidR="006F5FF3" w:rsidRPr="004C2C40" w:rsidRDefault="006F5FF3" w:rsidP="003771B0">
      <w:pPr>
        <w:ind w:firstLine="709"/>
        <w:jc w:val="both"/>
        <w:rPr>
          <w:kern w:val="2"/>
          <w:sz w:val="28"/>
          <w:szCs w:val="28"/>
        </w:rPr>
      </w:pPr>
      <w:r w:rsidRPr="004C2C40">
        <w:rPr>
          <w:kern w:val="2"/>
          <w:sz w:val="28"/>
          <w:szCs w:val="28"/>
        </w:rPr>
        <w:t xml:space="preserve">обеспечена деятельность </w:t>
      </w:r>
      <w:r w:rsidR="007704D0" w:rsidRPr="004C2C40">
        <w:rPr>
          <w:kern w:val="2"/>
          <w:sz w:val="28"/>
          <w:szCs w:val="28"/>
        </w:rPr>
        <w:t xml:space="preserve">3 муниципальных </w:t>
      </w:r>
      <w:r w:rsidRPr="004C2C40">
        <w:rPr>
          <w:kern w:val="2"/>
          <w:sz w:val="28"/>
          <w:szCs w:val="28"/>
        </w:rPr>
        <w:t xml:space="preserve"> бюджетных учреждений, подведомственных </w:t>
      </w:r>
      <w:r w:rsidR="007704D0" w:rsidRPr="004C2C40">
        <w:rPr>
          <w:kern w:val="2"/>
          <w:sz w:val="28"/>
          <w:szCs w:val="28"/>
        </w:rPr>
        <w:t>Отделу</w:t>
      </w:r>
      <w:r w:rsidRPr="004C2C40">
        <w:rPr>
          <w:kern w:val="2"/>
          <w:sz w:val="28"/>
          <w:szCs w:val="28"/>
        </w:rPr>
        <w:t xml:space="preserve"> культуры </w:t>
      </w:r>
      <w:r w:rsidR="007704D0" w:rsidRPr="004C2C40">
        <w:rPr>
          <w:kern w:val="2"/>
          <w:sz w:val="28"/>
          <w:szCs w:val="28"/>
        </w:rPr>
        <w:t>Администрации Обливского района</w:t>
      </w:r>
      <w:r w:rsidRPr="004C2C40">
        <w:rPr>
          <w:kern w:val="2"/>
          <w:sz w:val="28"/>
          <w:szCs w:val="28"/>
        </w:rPr>
        <w:t>;</w:t>
      </w:r>
    </w:p>
    <w:p w:rsidR="0082016B" w:rsidRPr="00CE6FF6" w:rsidRDefault="0082016B" w:rsidP="003771B0">
      <w:pPr>
        <w:ind w:firstLine="709"/>
        <w:jc w:val="both"/>
        <w:rPr>
          <w:kern w:val="2"/>
          <w:sz w:val="28"/>
          <w:szCs w:val="28"/>
        </w:rPr>
      </w:pPr>
      <w:r w:rsidRPr="00CE6FF6">
        <w:rPr>
          <w:kern w:val="2"/>
          <w:sz w:val="28"/>
          <w:szCs w:val="28"/>
        </w:rPr>
        <w:t xml:space="preserve"> посещаемость библиотек района и р</w:t>
      </w:r>
      <w:r w:rsidR="00E319D2" w:rsidRPr="00CE6FF6">
        <w:rPr>
          <w:kern w:val="2"/>
          <w:sz w:val="28"/>
          <w:szCs w:val="28"/>
        </w:rPr>
        <w:t>айонного Дома культуры составила</w:t>
      </w:r>
      <w:r w:rsidRPr="00CE6FF6">
        <w:rPr>
          <w:kern w:val="2"/>
          <w:sz w:val="28"/>
          <w:szCs w:val="28"/>
        </w:rPr>
        <w:t xml:space="preserve"> более </w:t>
      </w:r>
      <w:r w:rsidR="00611017" w:rsidRPr="00CE6FF6">
        <w:rPr>
          <w:kern w:val="2"/>
          <w:sz w:val="28"/>
          <w:szCs w:val="28"/>
        </w:rPr>
        <w:t>1</w:t>
      </w:r>
      <w:r w:rsidR="00550450" w:rsidRPr="00CE6FF6">
        <w:rPr>
          <w:kern w:val="2"/>
          <w:sz w:val="28"/>
          <w:szCs w:val="28"/>
        </w:rPr>
        <w:t>00 тыс. человек.</w:t>
      </w:r>
    </w:p>
    <w:p w:rsidR="006F5FF3" w:rsidRPr="008B5A30" w:rsidRDefault="006F5FF3" w:rsidP="006F5FF3">
      <w:pPr>
        <w:tabs>
          <w:tab w:val="left" w:pos="0"/>
        </w:tabs>
        <w:jc w:val="center"/>
        <w:rPr>
          <w:spacing w:val="-2"/>
          <w:sz w:val="28"/>
          <w:szCs w:val="28"/>
        </w:rPr>
      </w:pPr>
    </w:p>
    <w:p w:rsidR="006F5FF3" w:rsidRPr="008B5A30" w:rsidRDefault="006F5FF3" w:rsidP="002975D9">
      <w:pPr>
        <w:tabs>
          <w:tab w:val="left" w:pos="0"/>
        </w:tabs>
        <w:jc w:val="center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Раздел 2. </w:t>
      </w:r>
      <w:r w:rsidRPr="008B5A30">
        <w:rPr>
          <w:sz w:val="28"/>
          <w:szCs w:val="28"/>
        </w:rPr>
        <w:t>Результаты реализации</w:t>
      </w:r>
      <w:r w:rsidR="002975D9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основных </w:t>
      </w:r>
      <w:r w:rsidR="002975D9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мероприятий подпрограмм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,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а также сведения о достижении контрольных событий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Достижению указанных результатов в </w:t>
      </w:r>
      <w:r w:rsidR="00294950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году способствовала реализация ответственным исполнителем, соисполнителем и участниками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основных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Подпрограмма 1 «Развитие культуры».</w:t>
      </w:r>
    </w:p>
    <w:p w:rsidR="006F5FF3" w:rsidRPr="0055045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Планом реализации </w:t>
      </w:r>
      <w:r w:rsidR="002975D9" w:rsidRPr="00550450">
        <w:rPr>
          <w:kern w:val="2"/>
          <w:sz w:val="28"/>
          <w:szCs w:val="28"/>
        </w:rPr>
        <w:t xml:space="preserve">подпрограммы </w:t>
      </w:r>
      <w:r w:rsidRPr="00550450">
        <w:rPr>
          <w:kern w:val="2"/>
          <w:sz w:val="28"/>
          <w:szCs w:val="28"/>
        </w:rPr>
        <w:t xml:space="preserve">1 предусмотрено выполнение </w:t>
      </w:r>
      <w:r w:rsidRPr="00550450">
        <w:rPr>
          <w:kern w:val="2"/>
          <w:sz w:val="28"/>
          <w:szCs w:val="28"/>
        </w:rPr>
        <w:br/>
      </w:r>
      <w:r w:rsidR="004C2C40" w:rsidRPr="00550450">
        <w:rPr>
          <w:kern w:val="2"/>
          <w:sz w:val="28"/>
          <w:szCs w:val="28"/>
        </w:rPr>
        <w:t>6</w:t>
      </w:r>
      <w:r w:rsidRPr="00550450">
        <w:rPr>
          <w:kern w:val="2"/>
          <w:sz w:val="28"/>
          <w:szCs w:val="28"/>
        </w:rPr>
        <w:t xml:space="preserve"> основных мероприятий</w:t>
      </w:r>
      <w:r w:rsidR="00CC2A76" w:rsidRPr="00550450">
        <w:rPr>
          <w:kern w:val="2"/>
          <w:sz w:val="28"/>
          <w:szCs w:val="28"/>
        </w:rPr>
        <w:t>.</w:t>
      </w:r>
    </w:p>
    <w:p w:rsidR="006F5FF3" w:rsidRPr="008B5A30" w:rsidRDefault="006F5FF3" w:rsidP="006F5FF3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550450">
        <w:rPr>
          <w:kern w:val="2"/>
          <w:sz w:val="28"/>
          <w:szCs w:val="28"/>
        </w:rPr>
        <w:t xml:space="preserve">По основным мероприятиям </w:t>
      </w:r>
      <w:r w:rsidRPr="008B5A30">
        <w:rPr>
          <w:kern w:val="2"/>
          <w:sz w:val="28"/>
          <w:szCs w:val="28"/>
        </w:rPr>
        <w:t>достигнуты следующие результаты.</w:t>
      </w:r>
    </w:p>
    <w:p w:rsidR="00CC2A76" w:rsidRPr="008B5A3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>По мероприятию 1</w:t>
      </w:r>
      <w:r w:rsidR="00D054CB" w:rsidRPr="008B5A30">
        <w:rPr>
          <w:sz w:val="28"/>
          <w:szCs w:val="28"/>
        </w:rPr>
        <w:t>.1</w:t>
      </w:r>
      <w:r w:rsidRPr="008B5A30">
        <w:rPr>
          <w:bCs/>
          <w:sz w:val="28"/>
          <w:szCs w:val="28"/>
        </w:rPr>
        <w:t xml:space="preserve"> «Развитие материально-технической базы сферы культуры» </w:t>
      </w:r>
      <w:r w:rsidR="00305592">
        <w:rPr>
          <w:sz w:val="28"/>
          <w:szCs w:val="28"/>
        </w:rPr>
        <w:t xml:space="preserve"> на 2020</w:t>
      </w:r>
      <w:r w:rsidRPr="008B5A30">
        <w:rPr>
          <w:sz w:val="28"/>
          <w:szCs w:val="28"/>
        </w:rPr>
        <w:t xml:space="preserve"> год денежные средства  </w:t>
      </w:r>
      <w:r w:rsidR="00704D52" w:rsidRPr="008B5A30">
        <w:rPr>
          <w:sz w:val="28"/>
          <w:szCs w:val="28"/>
        </w:rPr>
        <w:t>были запланированы денежные средства в сумме</w:t>
      </w:r>
      <w:r w:rsidR="00FA2F27" w:rsidRPr="008B5A30">
        <w:rPr>
          <w:sz w:val="28"/>
          <w:szCs w:val="28"/>
        </w:rPr>
        <w:t xml:space="preserve"> </w:t>
      </w:r>
      <w:r w:rsidR="00305592" w:rsidRPr="00305592">
        <w:rPr>
          <w:sz w:val="28"/>
          <w:szCs w:val="28"/>
        </w:rPr>
        <w:t>2</w:t>
      </w:r>
      <w:r w:rsidR="004C2C40">
        <w:rPr>
          <w:sz w:val="28"/>
          <w:szCs w:val="28"/>
        </w:rPr>
        <w:t xml:space="preserve"> </w:t>
      </w:r>
      <w:r w:rsidR="00305592" w:rsidRPr="00305592">
        <w:rPr>
          <w:sz w:val="28"/>
          <w:szCs w:val="28"/>
        </w:rPr>
        <w:t>306,4</w:t>
      </w:r>
      <w:r w:rsidR="00305592">
        <w:rPr>
          <w:sz w:val="28"/>
          <w:szCs w:val="28"/>
        </w:rPr>
        <w:t xml:space="preserve"> </w:t>
      </w:r>
      <w:r w:rsidR="00FA2F27" w:rsidRPr="008B5A30">
        <w:rPr>
          <w:sz w:val="28"/>
          <w:szCs w:val="28"/>
        </w:rPr>
        <w:t>тыс. руб</w:t>
      </w:r>
      <w:r w:rsidRPr="008B5A30">
        <w:rPr>
          <w:sz w:val="28"/>
          <w:szCs w:val="28"/>
        </w:rPr>
        <w:t xml:space="preserve">. </w:t>
      </w:r>
    </w:p>
    <w:p w:rsidR="00D0762A" w:rsidRPr="00C53A69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</w:pPr>
      <w:r w:rsidRPr="008B5A30">
        <w:rPr>
          <w:sz w:val="28"/>
          <w:szCs w:val="28"/>
        </w:rPr>
        <w:t xml:space="preserve">По мероприятию 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2  «</w:t>
      </w:r>
      <w:r w:rsidRPr="008B5A30">
        <w:rPr>
          <w:bCs/>
          <w:sz w:val="28"/>
          <w:szCs w:val="28"/>
        </w:rPr>
        <w:t>Развитие библиотечного дела»</w:t>
      </w:r>
      <w:r w:rsidR="00305592">
        <w:rPr>
          <w:sz w:val="28"/>
          <w:szCs w:val="28"/>
        </w:rPr>
        <w:t xml:space="preserve"> на 2020</w:t>
      </w:r>
      <w:r w:rsidRPr="008B5A30">
        <w:rPr>
          <w:sz w:val="28"/>
          <w:szCs w:val="28"/>
        </w:rPr>
        <w:t xml:space="preserve"> год были запланированы денежные средства в сумме </w:t>
      </w:r>
      <w:r w:rsidR="004C2C40">
        <w:rPr>
          <w:sz w:val="28"/>
          <w:szCs w:val="28"/>
          <w:lang w:eastAsia="en-US"/>
        </w:rPr>
        <w:t>8 752,6</w:t>
      </w:r>
      <w:r w:rsidR="00305592">
        <w:rPr>
          <w:sz w:val="28"/>
          <w:szCs w:val="28"/>
          <w:lang w:eastAsia="en-US"/>
        </w:rPr>
        <w:t xml:space="preserve"> </w:t>
      </w:r>
      <w:r w:rsidRPr="008B5A30">
        <w:rPr>
          <w:bCs/>
          <w:sz w:val="28"/>
          <w:szCs w:val="28"/>
        </w:rPr>
        <w:t xml:space="preserve"> тыс. руб.  на </w:t>
      </w:r>
      <w:r w:rsidRPr="008B5A30">
        <w:rPr>
          <w:kern w:val="2"/>
          <w:sz w:val="28"/>
          <w:szCs w:val="28"/>
        </w:rPr>
        <w:t>комплектование книжного фонда  за счет средств местного бюджета; финансовое обеспе</w:t>
      </w:r>
      <w:r w:rsidR="00034D37" w:rsidRPr="008B5A30">
        <w:rPr>
          <w:kern w:val="2"/>
          <w:sz w:val="28"/>
          <w:szCs w:val="28"/>
        </w:rPr>
        <w:t xml:space="preserve">чение </w:t>
      </w:r>
      <w:r w:rsidR="00034D37" w:rsidRPr="008B5A30">
        <w:rPr>
          <w:kern w:val="2"/>
          <w:sz w:val="28"/>
          <w:szCs w:val="28"/>
        </w:rPr>
        <w:lastRenderedPageBreak/>
        <w:t xml:space="preserve">выполнения муниципального </w:t>
      </w:r>
      <w:r w:rsidRPr="008B5A30">
        <w:rPr>
          <w:kern w:val="2"/>
          <w:sz w:val="28"/>
          <w:szCs w:val="28"/>
        </w:rPr>
        <w:t>задания</w:t>
      </w:r>
      <w:r w:rsidRPr="008B5A30">
        <w:rPr>
          <w:sz w:val="28"/>
          <w:szCs w:val="28"/>
        </w:rPr>
        <w:t xml:space="preserve"> муниципальным бюджетным учреждением культуры Обливского района «</w:t>
      </w:r>
      <w:proofErr w:type="spellStart"/>
      <w:r w:rsidRPr="008B5A30">
        <w:rPr>
          <w:sz w:val="28"/>
          <w:szCs w:val="28"/>
        </w:rPr>
        <w:t>Межпоселенческая</w:t>
      </w:r>
      <w:proofErr w:type="spellEnd"/>
      <w:r w:rsidRPr="008B5A30">
        <w:rPr>
          <w:sz w:val="28"/>
          <w:szCs w:val="28"/>
        </w:rPr>
        <w:t xml:space="preserve"> центральная библиотека», </w:t>
      </w:r>
      <w:r w:rsidRPr="008B5A30">
        <w:rPr>
          <w:kern w:val="2"/>
          <w:sz w:val="28"/>
          <w:szCs w:val="28"/>
        </w:rPr>
        <w:t>проведение литературно-творческих конкурсов,  фестивалей, информационно-просветительских мероприятий</w:t>
      </w:r>
      <w:r w:rsidRPr="008B5A30">
        <w:rPr>
          <w:bCs/>
          <w:sz w:val="28"/>
          <w:szCs w:val="28"/>
        </w:rPr>
        <w:t>.</w:t>
      </w:r>
      <w:r w:rsidRPr="008B5A30">
        <w:rPr>
          <w:sz w:val="28"/>
          <w:szCs w:val="28"/>
        </w:rPr>
        <w:t xml:space="preserve"> </w:t>
      </w:r>
      <w:r w:rsidRPr="00CE6FF6">
        <w:rPr>
          <w:sz w:val="28"/>
          <w:szCs w:val="28"/>
        </w:rPr>
        <w:t xml:space="preserve">В рамках выполнения мероприятия  денежные средства освоены в меньшем объеме </w:t>
      </w:r>
      <w:r w:rsidRPr="004C2C40">
        <w:rPr>
          <w:sz w:val="28"/>
          <w:szCs w:val="28"/>
        </w:rPr>
        <w:t xml:space="preserve">– </w:t>
      </w:r>
      <w:r w:rsidR="004C2C40" w:rsidRPr="004C2C40">
        <w:rPr>
          <w:sz w:val="28"/>
          <w:szCs w:val="28"/>
        </w:rPr>
        <w:t xml:space="preserve">31,8 </w:t>
      </w:r>
      <w:r w:rsidRPr="004C2C40">
        <w:rPr>
          <w:sz w:val="28"/>
          <w:szCs w:val="28"/>
        </w:rPr>
        <w:t xml:space="preserve"> </w:t>
      </w:r>
      <w:r w:rsidRPr="00C53A69">
        <w:rPr>
          <w:sz w:val="28"/>
          <w:szCs w:val="28"/>
        </w:rPr>
        <w:t xml:space="preserve">тыс. руб., за счет экономии  по коммунальным выплатам, книжный фонд библиотеки обновлен на </w:t>
      </w:r>
      <w:r w:rsidR="00C53A69" w:rsidRPr="00C53A69">
        <w:rPr>
          <w:sz w:val="28"/>
          <w:szCs w:val="28"/>
        </w:rPr>
        <w:t>6,9</w:t>
      </w:r>
      <w:r w:rsidRPr="00C53A69">
        <w:rPr>
          <w:sz w:val="28"/>
          <w:szCs w:val="28"/>
        </w:rPr>
        <w:t xml:space="preserve"> %, </w:t>
      </w:r>
      <w:r w:rsidRPr="00CE6FF6">
        <w:rPr>
          <w:sz w:val="28"/>
          <w:szCs w:val="28"/>
        </w:rPr>
        <w:t xml:space="preserve">количество выданных экземпляров библиотечного фонда составило </w:t>
      </w:r>
      <w:r w:rsidR="00CE6FF6" w:rsidRPr="00597BD4">
        <w:rPr>
          <w:sz w:val="28"/>
          <w:szCs w:val="28"/>
        </w:rPr>
        <w:t>272</w:t>
      </w:r>
      <w:r w:rsidRPr="00597BD4">
        <w:rPr>
          <w:sz w:val="28"/>
          <w:szCs w:val="28"/>
        </w:rPr>
        <w:t>,</w:t>
      </w:r>
      <w:r w:rsidR="00CE6FF6" w:rsidRPr="00597BD4">
        <w:rPr>
          <w:sz w:val="28"/>
          <w:szCs w:val="28"/>
        </w:rPr>
        <w:t>9</w:t>
      </w:r>
      <w:r w:rsidRPr="00597BD4">
        <w:rPr>
          <w:sz w:val="28"/>
          <w:szCs w:val="28"/>
        </w:rPr>
        <w:t xml:space="preserve"> </w:t>
      </w:r>
      <w:r w:rsidRPr="00CE6FF6">
        <w:rPr>
          <w:sz w:val="28"/>
          <w:szCs w:val="28"/>
        </w:rPr>
        <w:t xml:space="preserve">тыс. единиц. </w:t>
      </w:r>
      <w:r w:rsidR="00C53A69" w:rsidRPr="00C53A69">
        <w:rPr>
          <w:sz w:val="28"/>
          <w:szCs w:val="28"/>
        </w:rPr>
        <w:t>Поступило</w:t>
      </w:r>
      <w:r w:rsidR="00D0762A" w:rsidRPr="00C53A69">
        <w:rPr>
          <w:sz w:val="28"/>
          <w:szCs w:val="28"/>
        </w:rPr>
        <w:t xml:space="preserve"> </w:t>
      </w:r>
      <w:r w:rsidR="00C53A69" w:rsidRPr="00C53A69">
        <w:rPr>
          <w:sz w:val="28"/>
          <w:szCs w:val="28"/>
        </w:rPr>
        <w:t>1753</w:t>
      </w:r>
      <w:r w:rsidR="00D0762A" w:rsidRPr="00C53A69">
        <w:rPr>
          <w:sz w:val="28"/>
          <w:szCs w:val="28"/>
        </w:rPr>
        <w:t xml:space="preserve"> экземпляров книг.</w:t>
      </w:r>
      <w:r w:rsidR="00D0762A" w:rsidRPr="00C53A69">
        <w:t xml:space="preserve"> 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sz w:val="28"/>
          <w:szCs w:val="28"/>
        </w:rPr>
        <w:t>Выполненные мероприятия способствовали у</w:t>
      </w:r>
      <w:r w:rsidRPr="008B5A30">
        <w:rPr>
          <w:kern w:val="2"/>
          <w:sz w:val="28"/>
          <w:szCs w:val="28"/>
        </w:rPr>
        <w:t xml:space="preserve">величению количества посещений библиотек, количества выданных документов из фонда библиотек. </w:t>
      </w:r>
    </w:p>
    <w:p w:rsidR="00CC2A76" w:rsidRPr="00A91F78" w:rsidRDefault="00CC2A76" w:rsidP="00A91F78">
      <w:pPr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3 «</w:t>
      </w:r>
      <w:r w:rsidRPr="008B5A30">
        <w:rPr>
          <w:bCs/>
          <w:kern w:val="2"/>
          <w:sz w:val="28"/>
          <w:szCs w:val="28"/>
        </w:rPr>
        <w:t xml:space="preserve">Развитие культурно-досуговой деятельности»  </w:t>
      </w:r>
      <w:r w:rsidR="00B050B8">
        <w:rPr>
          <w:sz w:val="28"/>
          <w:szCs w:val="28"/>
        </w:rPr>
        <w:t>на 2020</w:t>
      </w:r>
      <w:r w:rsidRPr="008B5A30">
        <w:rPr>
          <w:sz w:val="28"/>
          <w:szCs w:val="28"/>
        </w:rPr>
        <w:t xml:space="preserve"> год были запланированы денежные средства в сумме</w:t>
      </w:r>
      <w:r w:rsidR="004C2C40">
        <w:rPr>
          <w:sz w:val="28"/>
          <w:szCs w:val="28"/>
        </w:rPr>
        <w:t> </w:t>
      </w:r>
      <w:r w:rsidR="00B72F82">
        <w:rPr>
          <w:sz w:val="28"/>
          <w:szCs w:val="28"/>
        </w:rPr>
        <w:t>16 119,1</w:t>
      </w:r>
      <w:r w:rsidRPr="008B5A30">
        <w:rPr>
          <w:sz w:val="28"/>
          <w:szCs w:val="28"/>
        </w:rPr>
        <w:t xml:space="preserve">тыс. руб. </w:t>
      </w:r>
      <w:r w:rsidRPr="008B5A30">
        <w:rPr>
          <w:bCs/>
          <w:sz w:val="28"/>
          <w:szCs w:val="28"/>
        </w:rPr>
        <w:t>на</w:t>
      </w:r>
      <w:r w:rsidRPr="008B5A30">
        <w:rPr>
          <w:kern w:val="2"/>
          <w:sz w:val="28"/>
          <w:szCs w:val="28"/>
        </w:rPr>
        <w:t xml:space="preserve"> финансовое обеспечение выполнения муниципального задания муниципальным бюджетным учреждением культуры «Обливский районный Дом культуры» и   проведение учебно-методических мероприятий и информационно-методических материалов для культурно-досуговых учреждений района.</w:t>
      </w:r>
      <w:r w:rsidRPr="008B5A30">
        <w:rPr>
          <w:bCs/>
          <w:sz w:val="28"/>
          <w:szCs w:val="28"/>
        </w:rPr>
        <w:t xml:space="preserve"> </w:t>
      </w:r>
      <w:r w:rsidR="00A91F78" w:rsidRPr="00A91F78">
        <w:rPr>
          <w:bCs/>
          <w:sz w:val="28"/>
          <w:szCs w:val="28"/>
        </w:rPr>
        <w:t xml:space="preserve">За счет средств местного бюджета у фасада районного Дома культуры  смонтирована </w:t>
      </w:r>
      <w:r w:rsidR="00A91F78">
        <w:rPr>
          <w:bCs/>
          <w:sz w:val="28"/>
          <w:szCs w:val="28"/>
        </w:rPr>
        <w:t xml:space="preserve">фотозона на сумму 186,0 </w:t>
      </w:r>
      <w:proofErr w:type="spellStart"/>
      <w:r w:rsidR="00A91F78">
        <w:rPr>
          <w:bCs/>
          <w:sz w:val="28"/>
          <w:szCs w:val="28"/>
        </w:rPr>
        <w:t>тыс</w:t>
      </w:r>
      <w:proofErr w:type="gramStart"/>
      <w:r w:rsidR="00A91F78">
        <w:rPr>
          <w:bCs/>
          <w:sz w:val="28"/>
          <w:szCs w:val="28"/>
        </w:rPr>
        <w:t>.р</w:t>
      </w:r>
      <w:proofErr w:type="gramEnd"/>
      <w:r w:rsidR="00A91F78">
        <w:rPr>
          <w:bCs/>
          <w:sz w:val="28"/>
          <w:szCs w:val="28"/>
        </w:rPr>
        <w:t>уб</w:t>
      </w:r>
      <w:proofErr w:type="spellEnd"/>
      <w:r w:rsidR="00A91F78">
        <w:rPr>
          <w:bCs/>
          <w:sz w:val="28"/>
          <w:szCs w:val="28"/>
        </w:rPr>
        <w:t>.</w:t>
      </w:r>
      <w:r w:rsidR="00A91F78" w:rsidRPr="00A91F78">
        <w:rPr>
          <w:bCs/>
          <w:sz w:val="28"/>
          <w:szCs w:val="28"/>
        </w:rPr>
        <w:t xml:space="preserve">    На замену световых гирлянд на деревьях центральной площади направлено 102,0 </w:t>
      </w:r>
      <w:proofErr w:type="spellStart"/>
      <w:r w:rsidR="00A91F78" w:rsidRPr="00A91F78">
        <w:rPr>
          <w:bCs/>
          <w:sz w:val="28"/>
          <w:szCs w:val="28"/>
        </w:rPr>
        <w:t>тыс.руб</w:t>
      </w:r>
      <w:proofErr w:type="spellEnd"/>
      <w:r w:rsidR="005B4C7E" w:rsidRPr="00B050B8">
        <w:rPr>
          <w:color w:val="FF0000"/>
          <w:sz w:val="28"/>
          <w:szCs w:val="28"/>
        </w:rPr>
        <w:t xml:space="preserve">.  </w:t>
      </w:r>
      <w:r w:rsidRPr="00B72F82">
        <w:rPr>
          <w:sz w:val="28"/>
          <w:szCs w:val="28"/>
        </w:rPr>
        <w:t xml:space="preserve">В рамках выполнения мероприятия  денежные средства освоены в меньшем объеме – </w:t>
      </w:r>
      <w:r w:rsidR="00B72F82" w:rsidRPr="00B72F82">
        <w:rPr>
          <w:sz w:val="28"/>
          <w:szCs w:val="28"/>
        </w:rPr>
        <w:t>67,9</w:t>
      </w:r>
      <w:r w:rsidRPr="00B72F82">
        <w:rPr>
          <w:sz w:val="28"/>
          <w:szCs w:val="28"/>
        </w:rPr>
        <w:t xml:space="preserve"> тыс. руб., за счет экономии  по коммунальным выплатам</w:t>
      </w:r>
      <w:r w:rsidR="00411307" w:rsidRPr="00B72F82">
        <w:rPr>
          <w:sz w:val="28"/>
          <w:szCs w:val="28"/>
        </w:rPr>
        <w:t>.</w:t>
      </w:r>
      <w:r w:rsidR="00411307">
        <w:rPr>
          <w:color w:val="FF0000"/>
          <w:sz w:val="28"/>
          <w:szCs w:val="28"/>
        </w:rPr>
        <w:t xml:space="preserve"> </w:t>
      </w:r>
      <w:r w:rsidRPr="005A013F">
        <w:rPr>
          <w:kern w:val="2"/>
          <w:sz w:val="28"/>
          <w:szCs w:val="28"/>
        </w:rPr>
        <w:t xml:space="preserve">В рамках  муниципального задания  МБУК «Обливский РДК»  было проведено  </w:t>
      </w:r>
      <w:r w:rsidR="005A013F" w:rsidRPr="005A013F">
        <w:rPr>
          <w:kern w:val="2"/>
          <w:sz w:val="28"/>
          <w:szCs w:val="28"/>
        </w:rPr>
        <w:t>2738</w:t>
      </w:r>
      <w:r w:rsidRPr="005A013F">
        <w:rPr>
          <w:kern w:val="2"/>
          <w:sz w:val="28"/>
          <w:szCs w:val="28"/>
        </w:rPr>
        <w:t xml:space="preserve"> культурно-массовых мероприятий </w:t>
      </w:r>
      <w:r w:rsidRPr="005A013F">
        <w:rPr>
          <w:sz w:val="28"/>
          <w:szCs w:val="28"/>
        </w:rPr>
        <w:t xml:space="preserve">различной тематической направленности,  </w:t>
      </w:r>
      <w:r w:rsidRPr="006339B6">
        <w:rPr>
          <w:sz w:val="28"/>
          <w:szCs w:val="28"/>
        </w:rPr>
        <w:t>число  культурно-досуговых формирований составило 4</w:t>
      </w:r>
      <w:r w:rsidR="006339B6" w:rsidRPr="006339B6">
        <w:rPr>
          <w:sz w:val="28"/>
          <w:szCs w:val="28"/>
        </w:rPr>
        <w:t>1 единица</w:t>
      </w:r>
      <w:r w:rsidRPr="006339B6">
        <w:rPr>
          <w:sz w:val="28"/>
          <w:szCs w:val="28"/>
        </w:rPr>
        <w:t>.</w:t>
      </w:r>
    </w:p>
    <w:p w:rsidR="00CC2A76" w:rsidRPr="006339B6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rFonts w:eastAsia="Lucida Sans Unicode"/>
          <w:sz w:val="28"/>
          <w:szCs w:val="28"/>
        </w:rPr>
      </w:pPr>
      <w:proofErr w:type="gramStart"/>
      <w:r w:rsidRPr="006339B6">
        <w:rPr>
          <w:sz w:val="28"/>
          <w:szCs w:val="28"/>
        </w:rPr>
        <w:t xml:space="preserve">По мероприятию  </w:t>
      </w:r>
      <w:r w:rsidR="00D054CB" w:rsidRPr="006339B6">
        <w:rPr>
          <w:sz w:val="28"/>
          <w:szCs w:val="28"/>
        </w:rPr>
        <w:t>1.</w:t>
      </w:r>
      <w:r w:rsidRPr="006339B6">
        <w:rPr>
          <w:sz w:val="28"/>
          <w:szCs w:val="28"/>
        </w:rPr>
        <w:t xml:space="preserve"> 4</w:t>
      </w:r>
      <w:r w:rsidRPr="006339B6">
        <w:rPr>
          <w:bCs/>
          <w:sz w:val="28"/>
          <w:szCs w:val="28"/>
        </w:rPr>
        <w:t xml:space="preserve"> «Развитие музыкального  </w:t>
      </w:r>
      <w:r w:rsidRPr="008B5A30">
        <w:rPr>
          <w:bCs/>
          <w:sz w:val="28"/>
          <w:szCs w:val="28"/>
        </w:rPr>
        <w:t xml:space="preserve">образования»  </w:t>
      </w:r>
      <w:r w:rsidR="00B050B8">
        <w:rPr>
          <w:sz w:val="28"/>
          <w:szCs w:val="28"/>
        </w:rPr>
        <w:t>в 2020</w:t>
      </w:r>
      <w:r w:rsidRPr="008B5A30">
        <w:rPr>
          <w:sz w:val="28"/>
          <w:szCs w:val="28"/>
        </w:rPr>
        <w:t xml:space="preserve"> году </w:t>
      </w:r>
      <w:r w:rsidRPr="008B5A30">
        <w:rPr>
          <w:bCs/>
          <w:sz w:val="28"/>
          <w:szCs w:val="28"/>
        </w:rPr>
        <w:t>на</w:t>
      </w:r>
      <w:r w:rsidRPr="008B5A30">
        <w:rPr>
          <w:kern w:val="2"/>
          <w:sz w:val="28"/>
          <w:szCs w:val="28"/>
        </w:rPr>
        <w:t xml:space="preserve"> финансовое обеспечение выполнения муниципального задания </w:t>
      </w:r>
      <w:r w:rsidRPr="008B5A30">
        <w:rPr>
          <w:sz w:val="28"/>
          <w:szCs w:val="28"/>
        </w:rPr>
        <w:t xml:space="preserve">муниципальным бюджетным  образовательным учреждением   дополнительного образования детей «Обливская детская музыкальная школа» были направлены денежные средства в сумме  </w:t>
      </w:r>
      <w:r w:rsidR="00B050B8">
        <w:rPr>
          <w:sz w:val="28"/>
          <w:szCs w:val="28"/>
        </w:rPr>
        <w:t>9</w:t>
      </w:r>
      <w:r w:rsidR="006339B6">
        <w:rPr>
          <w:sz w:val="28"/>
          <w:szCs w:val="28"/>
        </w:rPr>
        <w:t> 509,2</w:t>
      </w:r>
      <w:r w:rsidRPr="008B5A30">
        <w:rPr>
          <w:sz w:val="28"/>
          <w:szCs w:val="28"/>
        </w:rPr>
        <w:t xml:space="preserve"> тыс. руб.</w:t>
      </w:r>
      <w:r w:rsidR="005B4C7E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 </w:t>
      </w:r>
      <w:r w:rsidRPr="006339B6">
        <w:rPr>
          <w:sz w:val="28"/>
          <w:szCs w:val="28"/>
        </w:rPr>
        <w:t xml:space="preserve">В рамках выполнения мероприятия  денежные средства освоены в меньшем объеме – </w:t>
      </w:r>
      <w:r w:rsidR="006339B6" w:rsidRPr="006339B6">
        <w:rPr>
          <w:sz w:val="28"/>
          <w:szCs w:val="28"/>
        </w:rPr>
        <w:t>14,2</w:t>
      </w:r>
      <w:r w:rsidRPr="006339B6">
        <w:rPr>
          <w:sz w:val="28"/>
          <w:szCs w:val="28"/>
        </w:rPr>
        <w:t xml:space="preserve"> тыс. руб., за счет экономии  по коммунальным выплатам</w:t>
      </w:r>
      <w:r w:rsidRPr="00B050B8">
        <w:rPr>
          <w:color w:val="FF0000"/>
          <w:sz w:val="28"/>
          <w:szCs w:val="28"/>
        </w:rPr>
        <w:t>.</w:t>
      </w:r>
      <w:proofErr w:type="gramEnd"/>
      <w:r w:rsidRPr="00B050B8">
        <w:rPr>
          <w:color w:val="FF0000"/>
          <w:kern w:val="2"/>
          <w:sz w:val="28"/>
          <w:szCs w:val="28"/>
        </w:rPr>
        <w:t xml:space="preserve"> </w:t>
      </w:r>
      <w:r w:rsidRPr="006339B6">
        <w:rPr>
          <w:kern w:val="2"/>
          <w:sz w:val="28"/>
          <w:szCs w:val="28"/>
        </w:rPr>
        <w:t xml:space="preserve">Выполнение мероприятия  </w:t>
      </w:r>
      <w:r w:rsidRPr="006339B6">
        <w:rPr>
          <w:sz w:val="28"/>
          <w:szCs w:val="28"/>
        </w:rPr>
        <w:t xml:space="preserve">позволило сохранить контингент учащихся </w:t>
      </w:r>
      <w:r w:rsidR="006339B6" w:rsidRPr="006339B6">
        <w:rPr>
          <w:sz w:val="28"/>
          <w:szCs w:val="28"/>
        </w:rPr>
        <w:t xml:space="preserve">в количестве </w:t>
      </w:r>
      <w:r w:rsidRPr="006339B6">
        <w:rPr>
          <w:sz w:val="28"/>
          <w:szCs w:val="28"/>
        </w:rPr>
        <w:t xml:space="preserve">151 человека, </w:t>
      </w:r>
      <w:r w:rsidRPr="006339B6">
        <w:rPr>
          <w:rFonts w:eastAsia="Lucida Sans Unicode"/>
          <w:sz w:val="28"/>
          <w:szCs w:val="28"/>
        </w:rPr>
        <w:t xml:space="preserve"> обучающихся по </w:t>
      </w:r>
      <w:r w:rsidR="00034D37" w:rsidRPr="006339B6">
        <w:rPr>
          <w:rFonts w:eastAsia="Lucida Sans Unicode"/>
          <w:sz w:val="28"/>
          <w:szCs w:val="28"/>
        </w:rPr>
        <w:t>8-</w:t>
      </w:r>
      <w:r w:rsidRPr="006339B6">
        <w:rPr>
          <w:rFonts w:eastAsia="Lucida Sans Unicode"/>
          <w:sz w:val="28"/>
          <w:szCs w:val="28"/>
        </w:rPr>
        <w:t>и программам дополнительного образования детей.</w:t>
      </w:r>
    </w:p>
    <w:p w:rsidR="00CC2A76" w:rsidRPr="00550450" w:rsidRDefault="00CC2A76" w:rsidP="00CC2A76">
      <w:pPr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550450">
        <w:rPr>
          <w:kern w:val="2"/>
          <w:sz w:val="28"/>
          <w:szCs w:val="28"/>
        </w:rPr>
        <w:t>Процент   охвата  учащихся   1 – 9 классов общеобразовательных школ дополнительным эстетическим образованием  составил 9,9</w:t>
      </w:r>
      <w:r w:rsidR="00550450" w:rsidRPr="00550450">
        <w:rPr>
          <w:kern w:val="2"/>
          <w:sz w:val="28"/>
          <w:szCs w:val="28"/>
        </w:rPr>
        <w:t>8</w:t>
      </w:r>
      <w:r w:rsidRPr="00550450">
        <w:rPr>
          <w:kern w:val="2"/>
          <w:sz w:val="28"/>
          <w:szCs w:val="28"/>
        </w:rPr>
        <w:t>%.</w:t>
      </w:r>
    </w:p>
    <w:p w:rsidR="00E0777B" w:rsidRPr="00550450" w:rsidRDefault="00CC2A76" w:rsidP="00E0777B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По мероприятию  </w:t>
      </w:r>
      <w:r w:rsidR="00D054CB" w:rsidRPr="008B5A30">
        <w:rPr>
          <w:sz w:val="28"/>
          <w:szCs w:val="28"/>
        </w:rPr>
        <w:t>1.</w:t>
      </w:r>
      <w:r w:rsidRPr="008B5A30">
        <w:rPr>
          <w:sz w:val="28"/>
          <w:szCs w:val="28"/>
        </w:rPr>
        <w:t>5 «</w:t>
      </w:r>
      <w:r w:rsidRPr="008B5A30">
        <w:rPr>
          <w:bCs/>
          <w:kern w:val="2"/>
          <w:sz w:val="28"/>
          <w:szCs w:val="28"/>
        </w:rPr>
        <w:t>Расходы на капитальный ремонт памятников»</w:t>
      </w:r>
      <w:r w:rsidR="00B050B8">
        <w:rPr>
          <w:sz w:val="28"/>
          <w:szCs w:val="28"/>
        </w:rPr>
        <w:t xml:space="preserve">  в 2020 </w:t>
      </w:r>
      <w:r w:rsidRPr="008B5A30">
        <w:rPr>
          <w:sz w:val="28"/>
          <w:szCs w:val="28"/>
        </w:rPr>
        <w:t xml:space="preserve"> году</w:t>
      </w:r>
      <w:r w:rsidRPr="008B5A30">
        <w:rPr>
          <w:rFonts w:ascii="Calibri" w:hAnsi="Calibri" w:cs="Calibri"/>
        </w:rPr>
        <w:t xml:space="preserve"> </w:t>
      </w:r>
      <w:r w:rsidRPr="008B5A30">
        <w:rPr>
          <w:sz w:val="28"/>
          <w:szCs w:val="28"/>
        </w:rPr>
        <w:t xml:space="preserve">средства были предусмотрены средства в размере </w:t>
      </w:r>
      <w:r w:rsidR="004C2C40">
        <w:rPr>
          <w:sz w:val="28"/>
          <w:szCs w:val="28"/>
        </w:rPr>
        <w:t xml:space="preserve">1 230,6 </w:t>
      </w:r>
      <w:r w:rsidR="00B050B8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тыс. руб.,</w:t>
      </w:r>
      <w:r w:rsidR="00550450">
        <w:rPr>
          <w:sz w:val="28"/>
          <w:szCs w:val="28"/>
        </w:rPr>
        <w:t xml:space="preserve"> за счет чего был произведен </w:t>
      </w:r>
      <w:r w:rsidRPr="008B5A30">
        <w:rPr>
          <w:sz w:val="28"/>
          <w:szCs w:val="28"/>
        </w:rPr>
        <w:t xml:space="preserve"> </w:t>
      </w:r>
      <w:r w:rsidR="00E0777B" w:rsidRPr="00550450">
        <w:rPr>
          <w:sz w:val="28"/>
          <w:szCs w:val="28"/>
        </w:rPr>
        <w:t xml:space="preserve">капитальный ремонт памятника и братских могил по адресу: Ростовская область, </w:t>
      </w:r>
      <w:proofErr w:type="spellStart"/>
      <w:r w:rsidR="00E0777B" w:rsidRPr="00550450">
        <w:rPr>
          <w:sz w:val="28"/>
          <w:szCs w:val="28"/>
        </w:rPr>
        <w:t>Обливский</w:t>
      </w:r>
      <w:proofErr w:type="spellEnd"/>
      <w:r w:rsidR="00E0777B" w:rsidRPr="00550450">
        <w:rPr>
          <w:sz w:val="28"/>
          <w:szCs w:val="28"/>
        </w:rPr>
        <w:t xml:space="preserve"> район, х. Лобачев, ул. Магистральная, 2а.</w:t>
      </w:r>
    </w:p>
    <w:p w:rsidR="00CC2A76" w:rsidRPr="004C2C4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4C2C40">
        <w:rPr>
          <w:sz w:val="28"/>
          <w:szCs w:val="28"/>
        </w:rPr>
        <w:t xml:space="preserve">Подпрограмма 2 «Туризм» включает </w:t>
      </w:r>
      <w:r w:rsidR="00E909BF" w:rsidRPr="004C2C40">
        <w:rPr>
          <w:sz w:val="28"/>
          <w:szCs w:val="28"/>
        </w:rPr>
        <w:t>основное</w:t>
      </w:r>
      <w:r w:rsidRPr="004C2C40">
        <w:rPr>
          <w:sz w:val="28"/>
          <w:szCs w:val="28"/>
        </w:rPr>
        <w:t xml:space="preserve"> мероприяти</w:t>
      </w:r>
      <w:r w:rsidR="00E909BF" w:rsidRPr="004C2C40">
        <w:rPr>
          <w:sz w:val="28"/>
          <w:szCs w:val="28"/>
        </w:rPr>
        <w:t>е</w:t>
      </w:r>
      <w:r w:rsidRPr="004C2C40">
        <w:rPr>
          <w:sz w:val="28"/>
          <w:szCs w:val="28"/>
        </w:rPr>
        <w:t>:</w:t>
      </w:r>
    </w:p>
    <w:p w:rsidR="00CC2A76" w:rsidRPr="004C2C4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bCs/>
          <w:sz w:val="28"/>
          <w:szCs w:val="28"/>
        </w:rPr>
      </w:pPr>
      <w:r w:rsidRPr="004C2C40">
        <w:rPr>
          <w:bCs/>
          <w:sz w:val="28"/>
          <w:szCs w:val="28"/>
        </w:rPr>
        <w:t>1</w:t>
      </w:r>
      <w:r w:rsidR="00E909BF" w:rsidRPr="004C2C40">
        <w:rPr>
          <w:bCs/>
          <w:sz w:val="28"/>
          <w:szCs w:val="28"/>
        </w:rPr>
        <w:t xml:space="preserve">. </w:t>
      </w:r>
      <w:r w:rsidR="00E909BF" w:rsidRPr="004C2C40">
        <w:t xml:space="preserve"> </w:t>
      </w:r>
      <w:r w:rsidR="00E909BF" w:rsidRPr="004C2C40">
        <w:rPr>
          <w:bCs/>
          <w:sz w:val="28"/>
          <w:szCs w:val="28"/>
        </w:rPr>
        <w:t>Привлечение туристов на территорию Обливского района</w:t>
      </w:r>
      <w:r w:rsidRPr="004C2C40">
        <w:rPr>
          <w:bCs/>
          <w:sz w:val="28"/>
          <w:szCs w:val="28"/>
        </w:rPr>
        <w:t>.</w:t>
      </w:r>
    </w:p>
    <w:p w:rsidR="00CC2A76" w:rsidRPr="00B050B8" w:rsidRDefault="00CC2A76" w:rsidP="00C6556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8"/>
          <w:szCs w:val="28"/>
        </w:rPr>
      </w:pPr>
      <w:r w:rsidRPr="004C2C40">
        <w:rPr>
          <w:sz w:val="28"/>
          <w:szCs w:val="28"/>
        </w:rPr>
        <w:t xml:space="preserve">По </w:t>
      </w:r>
      <w:r w:rsidR="00E909BF" w:rsidRPr="004C2C40">
        <w:rPr>
          <w:sz w:val="28"/>
          <w:szCs w:val="28"/>
        </w:rPr>
        <w:t xml:space="preserve">данному </w:t>
      </w:r>
      <w:r w:rsidRPr="004C2C40">
        <w:rPr>
          <w:sz w:val="28"/>
          <w:szCs w:val="28"/>
        </w:rPr>
        <w:t>мероприятию  в 20</w:t>
      </w:r>
      <w:r w:rsidR="004C2C40" w:rsidRPr="004C2C40">
        <w:rPr>
          <w:sz w:val="28"/>
          <w:szCs w:val="28"/>
        </w:rPr>
        <w:t>20</w:t>
      </w:r>
      <w:r w:rsidRPr="004C2C40">
        <w:rPr>
          <w:sz w:val="28"/>
          <w:szCs w:val="28"/>
        </w:rPr>
        <w:t xml:space="preserve"> году были направлены денежные средства в сумме </w:t>
      </w:r>
      <w:r w:rsidR="004C2C40" w:rsidRPr="004C2C40">
        <w:rPr>
          <w:sz w:val="28"/>
          <w:szCs w:val="28"/>
        </w:rPr>
        <w:t>5,8</w:t>
      </w:r>
      <w:r w:rsidRPr="004C2C40">
        <w:rPr>
          <w:sz w:val="28"/>
          <w:szCs w:val="28"/>
        </w:rPr>
        <w:t xml:space="preserve"> тыс. руб., </w:t>
      </w:r>
      <w:r w:rsidRPr="006339B6">
        <w:rPr>
          <w:sz w:val="28"/>
          <w:szCs w:val="28"/>
        </w:rPr>
        <w:t xml:space="preserve">что позволило  </w:t>
      </w:r>
      <w:r w:rsidR="006339B6" w:rsidRPr="006339B6">
        <w:rPr>
          <w:sz w:val="28"/>
          <w:szCs w:val="28"/>
        </w:rPr>
        <w:t>организовать   туристический</w:t>
      </w:r>
      <w:r w:rsidR="006339B6">
        <w:rPr>
          <w:sz w:val="28"/>
          <w:szCs w:val="28"/>
        </w:rPr>
        <w:t xml:space="preserve"> поход</w:t>
      </w:r>
      <w:r w:rsidRPr="006339B6">
        <w:rPr>
          <w:sz w:val="28"/>
          <w:szCs w:val="28"/>
        </w:rPr>
        <w:t xml:space="preserve"> для </w:t>
      </w:r>
      <w:r w:rsidR="006339B6" w:rsidRPr="006339B6">
        <w:rPr>
          <w:sz w:val="28"/>
          <w:szCs w:val="28"/>
        </w:rPr>
        <w:t>детей  группы риска</w:t>
      </w:r>
      <w:r w:rsidRPr="006339B6">
        <w:rPr>
          <w:sz w:val="28"/>
          <w:szCs w:val="28"/>
        </w:rPr>
        <w:t>.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CC2A76" w:rsidRPr="00411307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Подпрограмма 3</w:t>
      </w:r>
      <w:r w:rsidR="00D054CB" w:rsidRPr="008B5A30">
        <w:rPr>
          <w:sz w:val="28"/>
          <w:szCs w:val="28"/>
        </w:rPr>
        <w:t>.1</w:t>
      </w:r>
      <w:r w:rsidRPr="008B5A30">
        <w:rPr>
          <w:sz w:val="28"/>
          <w:szCs w:val="28"/>
        </w:rPr>
        <w:t xml:space="preserve"> «Обеспечение реализации муниципальной  программы </w:t>
      </w:r>
      <w:r w:rsidRPr="008B5A30">
        <w:rPr>
          <w:kern w:val="2"/>
          <w:sz w:val="28"/>
          <w:szCs w:val="28"/>
        </w:rPr>
        <w:t>«Развитие культуры и туризма»</w:t>
      </w:r>
      <w:r w:rsidRPr="008B5A30">
        <w:rPr>
          <w:sz w:val="28"/>
          <w:szCs w:val="28"/>
        </w:rPr>
        <w:t xml:space="preserve"> включает основное мероприятие: р</w:t>
      </w:r>
      <w:r w:rsidRPr="008B5A30">
        <w:rPr>
          <w:kern w:val="2"/>
          <w:sz w:val="28"/>
          <w:szCs w:val="28"/>
        </w:rPr>
        <w:t xml:space="preserve">асходы на содержание аппарата  Отдела культуры Администрации Обливского района и бухгалтерии. На реализацию подпрограммы были направлены средства в размере </w:t>
      </w:r>
      <w:r w:rsidR="00B050B8">
        <w:rPr>
          <w:kern w:val="2"/>
          <w:sz w:val="28"/>
          <w:szCs w:val="28"/>
        </w:rPr>
        <w:t>2</w:t>
      </w:r>
      <w:r w:rsidR="004C2C40">
        <w:rPr>
          <w:kern w:val="2"/>
          <w:sz w:val="28"/>
          <w:szCs w:val="28"/>
        </w:rPr>
        <w:t xml:space="preserve"> </w:t>
      </w:r>
      <w:r w:rsidR="00B050B8">
        <w:rPr>
          <w:kern w:val="2"/>
          <w:sz w:val="28"/>
          <w:szCs w:val="28"/>
        </w:rPr>
        <w:t>924,3</w:t>
      </w:r>
      <w:r w:rsidRPr="008B5A30">
        <w:rPr>
          <w:kern w:val="2"/>
          <w:sz w:val="28"/>
          <w:szCs w:val="28"/>
        </w:rPr>
        <w:t xml:space="preserve"> тыс. руб. </w:t>
      </w:r>
      <w:r w:rsidRPr="008B5A30">
        <w:rPr>
          <w:sz w:val="28"/>
          <w:szCs w:val="28"/>
        </w:rPr>
        <w:t xml:space="preserve">В рамках выполнения мероприятия  денежные средства освоены в меньшем объеме  </w:t>
      </w:r>
      <w:r w:rsidR="00E1387E">
        <w:rPr>
          <w:sz w:val="28"/>
          <w:szCs w:val="28"/>
        </w:rPr>
        <w:t xml:space="preserve">на </w:t>
      </w:r>
      <w:r w:rsidR="004C2C40">
        <w:rPr>
          <w:sz w:val="28"/>
          <w:szCs w:val="28"/>
        </w:rPr>
        <w:t>84,20</w:t>
      </w:r>
      <w:r w:rsidRPr="008B5A30">
        <w:rPr>
          <w:sz w:val="28"/>
          <w:szCs w:val="28"/>
        </w:rPr>
        <w:t xml:space="preserve"> тыс. руб. </w:t>
      </w:r>
      <w:r w:rsidRPr="00411307">
        <w:rPr>
          <w:sz w:val="28"/>
          <w:szCs w:val="28"/>
        </w:rPr>
        <w:t xml:space="preserve">за счет экономии </w:t>
      </w:r>
      <w:r w:rsidR="00411307" w:rsidRPr="00411307">
        <w:rPr>
          <w:sz w:val="28"/>
          <w:szCs w:val="28"/>
        </w:rPr>
        <w:t xml:space="preserve">средств </w:t>
      </w:r>
      <w:r w:rsidRPr="00411307">
        <w:rPr>
          <w:sz w:val="28"/>
          <w:szCs w:val="28"/>
        </w:rPr>
        <w:t xml:space="preserve">по ГСМ и командировочных расходов. </w:t>
      </w:r>
    </w:p>
    <w:p w:rsidR="00CC2A76" w:rsidRPr="008B5A30" w:rsidRDefault="00CC2A76" w:rsidP="00CC2A76">
      <w:pPr>
        <w:widowControl w:val="0"/>
        <w:autoSpaceDE w:val="0"/>
        <w:autoSpaceDN w:val="0"/>
        <w:adjustRightInd w:val="0"/>
        <w:spacing w:line="240" w:lineRule="atLeast"/>
        <w:ind w:firstLine="709"/>
        <w:contextualSpacing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Создание эффективной системы управления реализацией программы способствовало  повышению уровня  освоению бюджетных средств, выделенных на реализацию муниципальной программы.</w:t>
      </w:r>
    </w:p>
    <w:p w:rsidR="006F5FF3" w:rsidRPr="008B5A30" w:rsidRDefault="006F5FF3" w:rsidP="003771B0">
      <w:pPr>
        <w:shd w:val="clear" w:color="auto" w:fill="FFFFFF"/>
        <w:ind w:firstLine="709"/>
        <w:jc w:val="both"/>
        <w:rPr>
          <w:sz w:val="28"/>
          <w:szCs w:val="28"/>
        </w:rPr>
      </w:pPr>
      <w:r w:rsidRPr="008B5A30">
        <w:rPr>
          <w:spacing w:val="-2"/>
          <w:sz w:val="28"/>
          <w:szCs w:val="28"/>
        </w:rPr>
        <w:t xml:space="preserve">Отчет </w:t>
      </w: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B050B8">
        <w:rPr>
          <w:sz w:val="28"/>
          <w:szCs w:val="28"/>
        </w:rPr>
        <w:t>2020</w:t>
      </w:r>
      <w:r w:rsidRPr="008B5A30">
        <w:rPr>
          <w:sz w:val="28"/>
          <w:szCs w:val="28"/>
        </w:rPr>
        <w:t xml:space="preserve"> год</w:t>
      </w:r>
      <w:r w:rsidRPr="008B5A30">
        <w:rPr>
          <w:kern w:val="2"/>
          <w:sz w:val="28"/>
          <w:szCs w:val="28"/>
        </w:rPr>
        <w:t xml:space="preserve"> представлен в приложении № 1.</w:t>
      </w:r>
    </w:p>
    <w:p w:rsidR="006F5FF3" w:rsidRPr="008B5A30" w:rsidRDefault="006F5FF3" w:rsidP="006F5FF3">
      <w:pPr>
        <w:tabs>
          <w:tab w:val="left" w:pos="0"/>
        </w:tabs>
        <w:spacing w:line="230" w:lineRule="auto"/>
        <w:ind w:firstLine="709"/>
        <w:jc w:val="both"/>
        <w:rPr>
          <w:sz w:val="24"/>
          <w:szCs w:val="24"/>
        </w:rPr>
      </w:pPr>
    </w:p>
    <w:p w:rsidR="006F5FF3" w:rsidRPr="008B5A30" w:rsidRDefault="006F5FF3" w:rsidP="00B47EAC">
      <w:pPr>
        <w:tabs>
          <w:tab w:val="left" w:pos="0"/>
        </w:tabs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3. Анализ факторов,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повлиявших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0"/>
        </w:tabs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Основным фактором, позитивно повлиявшим на ход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является выделение средств областного и федерального бюджетов на реализацию мероприятий в сфере </w:t>
      </w:r>
      <w:r w:rsidR="000E431E" w:rsidRPr="008B5A30">
        <w:rPr>
          <w:kern w:val="2"/>
          <w:sz w:val="28"/>
          <w:szCs w:val="28"/>
        </w:rPr>
        <w:t xml:space="preserve">библиотечного дела и </w:t>
      </w:r>
      <w:r w:rsidRPr="008B5A30">
        <w:rPr>
          <w:kern w:val="2"/>
          <w:sz w:val="28"/>
          <w:szCs w:val="28"/>
        </w:rPr>
        <w:t xml:space="preserve">культурно-досуговой деятельности. </w:t>
      </w:r>
    </w:p>
    <w:p w:rsidR="006F5FF3" w:rsidRPr="008B5A30" w:rsidRDefault="006F5FF3" w:rsidP="006F5FF3">
      <w:pPr>
        <w:tabs>
          <w:tab w:val="left" w:pos="0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B47EAC">
      <w:pPr>
        <w:tabs>
          <w:tab w:val="left" w:pos="0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4. Сведения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об использовании бюджетных</w:t>
      </w:r>
      <w:r w:rsidR="00B47EAC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ассигнований </w:t>
      </w:r>
      <w:r w:rsidR="00B47EAC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</w:p>
    <w:p w:rsidR="00477E17" w:rsidRPr="008B5A30" w:rsidRDefault="00477E17" w:rsidP="00477E17">
      <w:pPr>
        <w:ind w:firstLine="709"/>
        <w:contextualSpacing/>
        <w:jc w:val="both"/>
        <w:rPr>
          <w:bCs/>
          <w:sz w:val="28"/>
          <w:szCs w:val="28"/>
        </w:rPr>
      </w:pPr>
      <w:r w:rsidRPr="008B5A30">
        <w:rPr>
          <w:bCs/>
          <w:sz w:val="28"/>
          <w:szCs w:val="28"/>
        </w:rPr>
        <w:t xml:space="preserve">С целью исполнения задач в Плане мероприятий  Программы </w:t>
      </w:r>
      <w:r w:rsidR="00B050B8">
        <w:rPr>
          <w:bCs/>
          <w:sz w:val="28"/>
          <w:szCs w:val="28"/>
        </w:rPr>
        <w:t>в 2020</w:t>
      </w:r>
      <w:r w:rsidRPr="008B5A30">
        <w:rPr>
          <w:bCs/>
          <w:sz w:val="28"/>
          <w:szCs w:val="28"/>
        </w:rPr>
        <w:t xml:space="preserve"> году предусмотрены расходы на  реализацию </w:t>
      </w:r>
      <w:r w:rsidR="007D630A" w:rsidRPr="007D630A">
        <w:rPr>
          <w:bCs/>
          <w:sz w:val="28"/>
          <w:szCs w:val="28"/>
        </w:rPr>
        <w:t>14</w:t>
      </w:r>
      <w:r w:rsidRPr="008B5A30">
        <w:rPr>
          <w:bCs/>
          <w:sz w:val="28"/>
          <w:szCs w:val="28"/>
        </w:rPr>
        <w:t xml:space="preserve"> ме</w:t>
      </w:r>
      <w:r w:rsidR="00B050B8">
        <w:rPr>
          <w:bCs/>
          <w:sz w:val="28"/>
          <w:szCs w:val="28"/>
        </w:rPr>
        <w:t>роприятий.  На конец декабря 2020</w:t>
      </w:r>
      <w:r w:rsidRPr="008B5A30">
        <w:rPr>
          <w:bCs/>
          <w:sz w:val="28"/>
          <w:szCs w:val="28"/>
        </w:rPr>
        <w:t xml:space="preserve"> года  все  мероприятия выполнены  в полном объеме, финансовое обеспечение выполнения муниципальных  заданий муниципальных бюджетных учреждений культуры  и расходы на обеспечение функций Отдела культуры Администрации Обливского района и бухгалтерии снижены  в связи со сложившейся экономией по коммунальным выплатам, расходам на заработную плату (за счет листов нетрудоспособности).</w:t>
      </w:r>
    </w:p>
    <w:p w:rsidR="00477E17" w:rsidRPr="004C2C4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4C2C40">
        <w:rPr>
          <w:sz w:val="28"/>
          <w:szCs w:val="28"/>
        </w:rPr>
        <w:t>На реализ</w:t>
      </w:r>
      <w:r w:rsidR="00B050B8" w:rsidRPr="004C2C40">
        <w:rPr>
          <w:sz w:val="28"/>
          <w:szCs w:val="28"/>
        </w:rPr>
        <w:t>ацию мероприятий Программы в 2020</w:t>
      </w:r>
      <w:r w:rsidRPr="004C2C40">
        <w:rPr>
          <w:sz w:val="28"/>
          <w:szCs w:val="28"/>
        </w:rPr>
        <w:t xml:space="preserve"> году планировалось </w:t>
      </w:r>
      <w:r w:rsidR="004C2C40" w:rsidRPr="004C2C40">
        <w:rPr>
          <w:sz w:val="28"/>
          <w:szCs w:val="28"/>
          <w:lang w:eastAsia="en-US"/>
        </w:rPr>
        <w:t>53 515,6</w:t>
      </w:r>
      <w:r w:rsidR="004A61C0" w:rsidRPr="004C2C40">
        <w:rPr>
          <w:sz w:val="28"/>
          <w:szCs w:val="28"/>
          <w:lang w:eastAsia="en-US"/>
        </w:rPr>
        <w:t xml:space="preserve"> </w:t>
      </w:r>
      <w:r w:rsidRPr="004C2C40">
        <w:rPr>
          <w:sz w:val="28"/>
          <w:szCs w:val="28"/>
        </w:rPr>
        <w:t xml:space="preserve">тыс. рублей, исполнение составило </w:t>
      </w:r>
      <w:r w:rsidR="004C2C40" w:rsidRPr="004C2C40">
        <w:rPr>
          <w:sz w:val="28"/>
          <w:szCs w:val="28"/>
          <w:lang w:eastAsia="en-US"/>
        </w:rPr>
        <w:t>53 316,7</w:t>
      </w:r>
      <w:r w:rsidRPr="004C2C40">
        <w:rPr>
          <w:sz w:val="28"/>
          <w:szCs w:val="28"/>
          <w:lang w:eastAsia="en-US"/>
        </w:rPr>
        <w:t xml:space="preserve"> </w:t>
      </w:r>
      <w:r w:rsidRPr="004C2C40">
        <w:rPr>
          <w:sz w:val="28"/>
          <w:szCs w:val="28"/>
        </w:rPr>
        <w:t>тыс. рублей, в том числе:</w:t>
      </w:r>
    </w:p>
    <w:p w:rsidR="00477E17" w:rsidRPr="004C2C4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4C2C40">
        <w:rPr>
          <w:sz w:val="28"/>
          <w:szCs w:val="28"/>
        </w:rPr>
        <w:t xml:space="preserve">за счет средств федерального бюджета – </w:t>
      </w:r>
      <w:r w:rsidR="004C2C40" w:rsidRPr="004C2C40">
        <w:rPr>
          <w:sz w:val="28"/>
          <w:szCs w:val="28"/>
          <w:lang w:eastAsia="en-US"/>
        </w:rPr>
        <w:t>6 309,1</w:t>
      </w:r>
      <w:r w:rsidRPr="004C2C40">
        <w:rPr>
          <w:sz w:val="28"/>
          <w:szCs w:val="28"/>
          <w:lang w:eastAsia="en-US"/>
        </w:rPr>
        <w:t xml:space="preserve"> </w:t>
      </w:r>
      <w:r w:rsidRPr="004C2C40">
        <w:rPr>
          <w:sz w:val="28"/>
          <w:szCs w:val="28"/>
        </w:rPr>
        <w:t>тыс. рублей;</w:t>
      </w:r>
    </w:p>
    <w:p w:rsidR="00477E17" w:rsidRPr="004C2C4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4C2C40">
        <w:rPr>
          <w:sz w:val="28"/>
          <w:szCs w:val="28"/>
        </w:rPr>
        <w:t xml:space="preserve">за счет средств областного бюджета – </w:t>
      </w:r>
      <w:r w:rsidR="004C2C40" w:rsidRPr="004C2C40">
        <w:rPr>
          <w:sz w:val="28"/>
          <w:szCs w:val="28"/>
          <w:lang w:eastAsia="en-US"/>
        </w:rPr>
        <w:t>9 525,4</w:t>
      </w:r>
      <w:r w:rsidRPr="004C2C40">
        <w:rPr>
          <w:sz w:val="28"/>
          <w:szCs w:val="28"/>
          <w:lang w:eastAsia="en-US"/>
        </w:rPr>
        <w:t xml:space="preserve"> </w:t>
      </w:r>
      <w:r w:rsidRPr="004C2C40">
        <w:rPr>
          <w:sz w:val="28"/>
          <w:szCs w:val="28"/>
        </w:rPr>
        <w:t>тыс. рублей;</w:t>
      </w:r>
    </w:p>
    <w:p w:rsidR="00477E17" w:rsidRPr="004C2C40" w:rsidRDefault="00477E17" w:rsidP="00477E17">
      <w:pPr>
        <w:ind w:firstLine="567"/>
        <w:contextualSpacing/>
        <w:jc w:val="both"/>
        <w:rPr>
          <w:sz w:val="28"/>
          <w:szCs w:val="28"/>
        </w:rPr>
      </w:pPr>
      <w:r w:rsidRPr="004C2C40">
        <w:rPr>
          <w:bCs/>
          <w:sz w:val="28"/>
          <w:szCs w:val="28"/>
        </w:rPr>
        <w:t xml:space="preserve">за счет средств местного  бюджета – </w:t>
      </w:r>
      <w:r w:rsidR="004C2C40" w:rsidRPr="004C2C40">
        <w:rPr>
          <w:sz w:val="28"/>
          <w:szCs w:val="28"/>
          <w:lang w:eastAsia="en-US"/>
        </w:rPr>
        <w:t>37 482,2</w:t>
      </w:r>
      <w:r w:rsidRPr="004C2C40">
        <w:rPr>
          <w:sz w:val="28"/>
          <w:szCs w:val="28"/>
          <w:lang w:eastAsia="en-US"/>
        </w:rPr>
        <w:t xml:space="preserve"> </w:t>
      </w:r>
      <w:r w:rsidRPr="004C2C40">
        <w:rPr>
          <w:bCs/>
          <w:sz w:val="28"/>
          <w:szCs w:val="28"/>
        </w:rPr>
        <w:t xml:space="preserve">тыс. рублей.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771B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</w:rPr>
        <w:t xml:space="preserve">Сведения об использовании бюджетных ассигнований и внебюджетных средств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представлены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в приложении № 2</w:t>
      </w:r>
      <w:r w:rsidRPr="008B5A30">
        <w:rPr>
          <w:sz w:val="28"/>
          <w:szCs w:val="28"/>
          <w:lang w:eastAsia="en-US"/>
        </w:rPr>
        <w:t xml:space="preserve">. </w:t>
      </w:r>
    </w:p>
    <w:p w:rsidR="006F5FF3" w:rsidRPr="008B5A30" w:rsidRDefault="006F5FF3" w:rsidP="006F5FF3">
      <w:pPr>
        <w:autoSpaceDE w:val="0"/>
        <w:autoSpaceDN w:val="0"/>
        <w:adjustRightInd w:val="0"/>
        <w:spacing w:line="230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FB4DCF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Раздел 5. Сведения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 достижении значений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показателей</w:t>
      </w:r>
      <w:r w:rsidR="00FB4DC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(индикаторов)</w:t>
      </w:r>
      <w:r w:rsidR="00FB4DCF" w:rsidRPr="008B5A30">
        <w:rPr>
          <w:kern w:val="2"/>
          <w:sz w:val="28"/>
          <w:szCs w:val="28"/>
        </w:rPr>
        <w:t xml:space="preserve">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, </w:t>
      </w:r>
      <w:r w:rsidR="00FB4DCF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за </w:t>
      </w:r>
      <w:r w:rsidR="00B050B8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 </w:t>
      </w:r>
    </w:p>
    <w:p w:rsidR="006F5FF3" w:rsidRPr="008B5A30" w:rsidRDefault="006F5FF3" w:rsidP="006F5FF3">
      <w:pPr>
        <w:tabs>
          <w:tab w:val="left" w:pos="1276"/>
        </w:tabs>
        <w:autoSpaceDE w:val="0"/>
        <w:autoSpaceDN w:val="0"/>
        <w:adjustRightInd w:val="0"/>
        <w:spacing w:line="230" w:lineRule="auto"/>
        <w:ind w:firstLine="709"/>
        <w:jc w:val="both"/>
        <w:rPr>
          <w:kern w:val="2"/>
          <w:sz w:val="28"/>
          <w:szCs w:val="28"/>
        </w:rPr>
      </w:pP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 xml:space="preserve">Результаты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и подпрограмм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характеризуются степенью достижения значений показателей (индикаторов).</w:t>
      </w:r>
    </w:p>
    <w:p w:rsidR="006F5FF3" w:rsidRPr="008B5A30" w:rsidRDefault="006F5FF3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 xml:space="preserve">Результаты реализации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характеризуются</w:t>
      </w:r>
      <w:r w:rsidRPr="008B5A30">
        <w:rPr>
          <w:sz w:val="28"/>
          <w:szCs w:val="28"/>
        </w:rPr>
        <w:t xml:space="preserve"> достижением </w:t>
      </w:r>
      <w:r w:rsidR="00DE3D2D" w:rsidRPr="008B5A30">
        <w:rPr>
          <w:sz w:val="28"/>
          <w:szCs w:val="28"/>
        </w:rPr>
        <w:t xml:space="preserve">двух </w:t>
      </w:r>
      <w:r w:rsidRPr="008B5A30">
        <w:rPr>
          <w:sz w:val="28"/>
          <w:szCs w:val="28"/>
        </w:rPr>
        <w:t>показателей: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 xml:space="preserve">1. </w:t>
      </w:r>
      <w:r w:rsidR="000D47A2" w:rsidRPr="008B5A30">
        <w:rPr>
          <w:kern w:val="2"/>
          <w:sz w:val="28"/>
          <w:szCs w:val="28"/>
        </w:rPr>
        <w:t>Количество посещений учреждений культуры (на 1000 человек населения)</w:t>
      </w:r>
      <w:r w:rsidRPr="008B5A30">
        <w:rPr>
          <w:kern w:val="2"/>
          <w:sz w:val="28"/>
          <w:szCs w:val="28"/>
        </w:rPr>
        <w:t>;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2. создание новых туристических маршрутов.</w:t>
      </w:r>
    </w:p>
    <w:p w:rsidR="00DE3D2D" w:rsidRPr="008B5A30" w:rsidRDefault="00DE3D2D" w:rsidP="003771B0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Плановые показатели достигнуты в полном объеме.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1 «Развитие культуры» предусмотрено</w:t>
      </w:r>
      <w:r w:rsidR="003771B0" w:rsidRPr="008B5A30">
        <w:rPr>
          <w:sz w:val="28"/>
          <w:szCs w:val="28"/>
        </w:rPr>
        <w:t xml:space="preserve"> </w:t>
      </w:r>
      <w:r w:rsidR="00DE3D2D" w:rsidRPr="008B5A30">
        <w:rPr>
          <w:sz w:val="28"/>
          <w:szCs w:val="28"/>
        </w:rPr>
        <w:t>6</w:t>
      </w:r>
      <w:r w:rsidRPr="008B5A30">
        <w:rPr>
          <w:sz w:val="28"/>
          <w:szCs w:val="28"/>
        </w:rPr>
        <w:t xml:space="preserve"> показателей, из них достигнуты плановые значения показателей:</w:t>
      </w:r>
    </w:p>
    <w:p w:rsidR="001B06B8" w:rsidRPr="008B5A30" w:rsidRDefault="005C3B28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Доля библиографических записей, отраженных в сводном каталоге библиотек Ростовской области, от общего числа библиографических записей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Количество экземпляров новых поступлений в библиотечные фонды общедоступных библиотек на 1 тыс. человек населения</w:t>
      </w:r>
      <w:r w:rsidR="001B06B8" w:rsidRPr="008B5A30">
        <w:rPr>
          <w:kern w:val="2"/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z w:val="28"/>
          <w:szCs w:val="28"/>
        </w:rPr>
        <w:t>Темп роста численности участников культурно-досуговых мероприятий</w:t>
      </w:r>
      <w:r w:rsidR="001B06B8" w:rsidRPr="008B5A30">
        <w:rPr>
          <w:sz w:val="28"/>
          <w:szCs w:val="28"/>
        </w:rPr>
        <w:t>;</w:t>
      </w:r>
    </w:p>
    <w:p w:rsidR="001B06B8" w:rsidRPr="008B5A30" w:rsidRDefault="00A34B8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Охват учащихся 1 – 9 классов общеобразовательных школ эстетическим образованием</w:t>
      </w:r>
      <w:r w:rsidR="001B06B8" w:rsidRPr="008B5A30">
        <w:rPr>
          <w:kern w:val="2"/>
          <w:sz w:val="28"/>
          <w:szCs w:val="28"/>
        </w:rPr>
        <w:t>;</w:t>
      </w:r>
    </w:p>
    <w:p w:rsidR="006F5FF3" w:rsidRPr="008B5A30" w:rsidRDefault="00A34B83" w:rsidP="00A34B83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kern w:val="2"/>
          <w:sz w:val="28"/>
          <w:szCs w:val="28"/>
        </w:rPr>
        <w:t>Соотношение средней заработной платы работников  сферы культуры к средней заработной плате по Ростовской области</w:t>
      </w:r>
      <w:r w:rsidR="001B06B8"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z w:val="28"/>
          <w:szCs w:val="28"/>
        </w:rPr>
        <w:t>В рамках реализации подпрог</w:t>
      </w:r>
      <w:r w:rsidR="00DE3D2D" w:rsidRPr="008B5A30">
        <w:rPr>
          <w:sz w:val="28"/>
          <w:szCs w:val="28"/>
        </w:rPr>
        <w:t>раммы 2 «Туризм» предусмотрено</w:t>
      </w:r>
      <w:r w:rsidR="00DE3D2D" w:rsidRPr="008B5A30">
        <w:rPr>
          <w:sz w:val="28"/>
          <w:szCs w:val="28"/>
        </w:rPr>
        <w:br/>
        <w:t>1 показатель</w:t>
      </w:r>
      <w:r w:rsidRPr="008B5A30">
        <w:rPr>
          <w:sz w:val="28"/>
          <w:szCs w:val="28"/>
        </w:rPr>
        <w:t xml:space="preserve">, </w:t>
      </w:r>
      <w:r w:rsidR="00A34B83" w:rsidRPr="008B5A30">
        <w:rPr>
          <w:sz w:val="28"/>
          <w:szCs w:val="28"/>
        </w:rPr>
        <w:t xml:space="preserve">привлечение туристов на территорию Обливского района </w:t>
      </w:r>
      <w:r w:rsidR="00DE3D2D" w:rsidRPr="008B5A30">
        <w:rPr>
          <w:sz w:val="28"/>
          <w:szCs w:val="28"/>
        </w:rPr>
        <w:t>плановое назна</w:t>
      </w:r>
      <w:r w:rsidR="00B050B8">
        <w:rPr>
          <w:sz w:val="28"/>
          <w:szCs w:val="28"/>
        </w:rPr>
        <w:t>чение для него определено на 2020</w:t>
      </w:r>
      <w:r w:rsidR="000D47A2" w:rsidRPr="008B5A30">
        <w:rPr>
          <w:sz w:val="28"/>
          <w:szCs w:val="28"/>
        </w:rPr>
        <w:t xml:space="preserve"> </w:t>
      </w:r>
      <w:r w:rsidR="00DE3D2D" w:rsidRPr="008B5A30">
        <w:rPr>
          <w:sz w:val="28"/>
          <w:szCs w:val="28"/>
        </w:rPr>
        <w:t xml:space="preserve">г.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8B5A30">
        <w:rPr>
          <w:spacing w:val="-4"/>
          <w:sz w:val="28"/>
          <w:szCs w:val="28"/>
        </w:rPr>
        <w:t>В рамках реализации подпрограммы 3</w:t>
      </w:r>
      <w:r w:rsidRPr="008B5A30">
        <w:rPr>
          <w:spacing w:val="-4"/>
          <w:sz w:val="40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«Обеспечение реализации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</w:t>
      </w:r>
      <w:r w:rsidR="005A0576" w:rsidRPr="008B5A30">
        <w:rPr>
          <w:sz w:val="28"/>
          <w:szCs w:val="28"/>
        </w:rPr>
        <w:br/>
      </w:r>
      <w:r w:rsidRPr="008B5A30">
        <w:rPr>
          <w:spacing w:val="-4"/>
          <w:sz w:val="28"/>
          <w:szCs w:val="28"/>
        </w:rPr>
        <w:t xml:space="preserve">и туризма» </w:t>
      </w:r>
      <w:r w:rsidR="00AE45A7" w:rsidRPr="008B5A30">
        <w:rPr>
          <w:spacing w:val="-4"/>
          <w:sz w:val="28"/>
          <w:szCs w:val="28"/>
        </w:rPr>
        <w:t>предусмотрен</w:t>
      </w:r>
      <w:r w:rsidR="00DE3D2D" w:rsidRPr="008B5A30">
        <w:rPr>
          <w:spacing w:val="-4"/>
          <w:sz w:val="28"/>
          <w:szCs w:val="28"/>
        </w:rPr>
        <w:t xml:space="preserve"> </w:t>
      </w:r>
      <w:r w:rsidR="00D602E5" w:rsidRPr="008B5A30">
        <w:rPr>
          <w:sz w:val="28"/>
          <w:szCs w:val="28"/>
        </w:rPr>
        <w:t>показател</w:t>
      </w:r>
      <w:r w:rsidR="00AE45A7" w:rsidRPr="008B5A30">
        <w:rPr>
          <w:sz w:val="28"/>
          <w:szCs w:val="28"/>
        </w:rPr>
        <w:t>ь</w:t>
      </w:r>
      <w:r w:rsidR="00D602E5" w:rsidRPr="008B5A30">
        <w:rPr>
          <w:sz w:val="28"/>
          <w:szCs w:val="28"/>
        </w:rPr>
        <w:t xml:space="preserve"> </w:t>
      </w:r>
      <w:r w:rsidR="00D602E5" w:rsidRPr="008B5A30">
        <w:rPr>
          <w:spacing w:val="-4"/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>«Уровень освоения бюджетных средств, выделенных</w:t>
      </w:r>
      <w:r w:rsidRPr="008B5A30">
        <w:rPr>
          <w:sz w:val="28"/>
          <w:szCs w:val="28"/>
        </w:rPr>
        <w:t xml:space="preserve"> </w:t>
      </w:r>
      <w:r w:rsidRPr="008B5A30">
        <w:rPr>
          <w:spacing w:val="-4"/>
          <w:sz w:val="28"/>
          <w:szCs w:val="28"/>
        </w:rPr>
        <w:t xml:space="preserve">на реализацию </w:t>
      </w:r>
      <w:r w:rsidR="007704D0" w:rsidRPr="008B5A30">
        <w:rPr>
          <w:spacing w:val="-4"/>
          <w:sz w:val="28"/>
          <w:szCs w:val="28"/>
        </w:rPr>
        <w:t>муниципальной программы</w:t>
      </w:r>
      <w:r w:rsidRPr="008B5A30">
        <w:rPr>
          <w:spacing w:val="-4"/>
          <w:sz w:val="28"/>
          <w:szCs w:val="28"/>
        </w:rPr>
        <w:t>» достигнут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spacing w:val="-4"/>
          <w:sz w:val="28"/>
          <w:szCs w:val="28"/>
        </w:rPr>
        <w:t xml:space="preserve">Сведения о достижении значений показателей (индикаторов) </w:t>
      </w:r>
      <w:r w:rsidR="007704D0" w:rsidRPr="008B5A30">
        <w:rPr>
          <w:spacing w:val="-4"/>
          <w:sz w:val="28"/>
          <w:szCs w:val="28"/>
        </w:rPr>
        <w:t xml:space="preserve">муниципальной </w:t>
      </w:r>
      <w:r w:rsidR="00EB4BBF" w:rsidRPr="008B5A30">
        <w:rPr>
          <w:spacing w:val="-4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, подпрограмм муниципальной </w:t>
      </w:r>
      <w:r w:rsidR="007704D0" w:rsidRPr="008B5A30">
        <w:rPr>
          <w:kern w:val="2"/>
          <w:sz w:val="28"/>
          <w:szCs w:val="28"/>
        </w:rPr>
        <w:t>программы</w:t>
      </w:r>
      <w:r w:rsidR="00EB4BBF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в </w:t>
      </w:r>
      <w:r w:rsidR="007704D0" w:rsidRPr="008B5A30">
        <w:rPr>
          <w:kern w:val="2"/>
          <w:sz w:val="28"/>
          <w:szCs w:val="28"/>
        </w:rPr>
        <w:t>20</w:t>
      </w:r>
      <w:r w:rsidR="00B050B8">
        <w:rPr>
          <w:kern w:val="2"/>
          <w:sz w:val="28"/>
          <w:szCs w:val="28"/>
        </w:rPr>
        <w:t>20</w:t>
      </w:r>
      <w:r w:rsidRPr="008B5A30">
        <w:rPr>
          <w:kern w:val="2"/>
          <w:sz w:val="28"/>
          <w:szCs w:val="28"/>
        </w:rPr>
        <w:t xml:space="preserve"> году, а также обоснование отклонений от плановых значений представлены в приложении № 3.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6. Информация </w:t>
      </w:r>
      <w:r w:rsidR="000B1EA3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о результатах</w:t>
      </w:r>
      <w:r w:rsidR="000B1EA3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оценки эффективности </w:t>
      </w:r>
      <w:r w:rsidR="000B1EA3" w:rsidRPr="008B5A30">
        <w:rPr>
          <w:kern w:val="2"/>
          <w:sz w:val="28"/>
          <w:szCs w:val="28"/>
        </w:rPr>
        <w:br/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 </w:t>
      </w:r>
      <w:r w:rsidR="00B050B8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году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Эффективность </w:t>
      </w:r>
      <w:r w:rsidRPr="008B5A30">
        <w:rPr>
          <w:spacing w:val="-2"/>
          <w:sz w:val="28"/>
          <w:szCs w:val="28"/>
        </w:rPr>
        <w:t xml:space="preserve">реализации </w:t>
      </w:r>
      <w:r w:rsidR="007704D0" w:rsidRPr="008B5A30">
        <w:rPr>
          <w:spacing w:val="-2"/>
          <w:sz w:val="28"/>
          <w:szCs w:val="28"/>
        </w:rPr>
        <w:t>муниципальной программы</w:t>
      </w:r>
      <w:r w:rsidRPr="008B5A30">
        <w:rPr>
          <w:spacing w:val="-2"/>
          <w:sz w:val="28"/>
          <w:szCs w:val="28"/>
        </w:rPr>
        <w:t xml:space="preserve"> в </w:t>
      </w:r>
      <w:r w:rsidR="00B050B8">
        <w:rPr>
          <w:spacing w:val="-2"/>
          <w:sz w:val="28"/>
          <w:szCs w:val="28"/>
        </w:rPr>
        <w:t>2020</w:t>
      </w:r>
      <w:r w:rsidRPr="008B5A30">
        <w:rPr>
          <w:spacing w:val="-2"/>
          <w:sz w:val="28"/>
          <w:szCs w:val="28"/>
        </w:rPr>
        <w:t xml:space="preserve"> году </w:t>
      </w:r>
      <w:r w:rsidRPr="008B5A30">
        <w:rPr>
          <w:kern w:val="2"/>
          <w:sz w:val="28"/>
          <w:szCs w:val="28"/>
          <w:lang w:eastAsia="en-US"/>
        </w:rPr>
        <w:t>определяется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>на основании степени выполнения целевых показателей, основных мероприятий</w:t>
      </w:r>
      <w:r w:rsidR="000B1EA3" w:rsidRPr="008B5A30">
        <w:rPr>
          <w:kern w:val="2"/>
          <w:sz w:val="28"/>
          <w:szCs w:val="28"/>
          <w:lang w:eastAsia="en-US"/>
        </w:rPr>
        <w:t xml:space="preserve"> </w:t>
      </w:r>
      <w:r w:rsidRPr="008B5A30">
        <w:rPr>
          <w:kern w:val="2"/>
          <w:sz w:val="28"/>
          <w:szCs w:val="28"/>
          <w:lang w:eastAsia="en-US"/>
        </w:rPr>
        <w:t xml:space="preserve">и оценки бюджетной эффективности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>.</w:t>
      </w:r>
    </w:p>
    <w:p w:rsidR="006F5FF3" w:rsidRPr="008B5A30" w:rsidRDefault="006F5FF3" w:rsidP="003E2527">
      <w:pPr>
        <w:numPr>
          <w:ilvl w:val="0"/>
          <w:numId w:val="2"/>
        </w:numPr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 Степень достижения целевых показателей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осуществляется </w:t>
      </w:r>
      <w:r w:rsidRPr="008B5A30">
        <w:rPr>
          <w:sz w:val="28"/>
          <w:szCs w:val="28"/>
        </w:rPr>
        <w:t xml:space="preserve">путем сопоставления фактически достигнутых в отчетном году значений показателей </w:t>
      </w:r>
      <w:r w:rsidR="007704D0" w:rsidRPr="008B5A30">
        <w:rPr>
          <w:sz w:val="28"/>
          <w:szCs w:val="28"/>
        </w:rPr>
        <w:t>муниципальной программы</w:t>
      </w:r>
      <w:r w:rsidRPr="008B5A30">
        <w:rPr>
          <w:sz w:val="28"/>
          <w:szCs w:val="28"/>
        </w:rPr>
        <w:t xml:space="preserve"> и входящих в нее подпрограмм и их плановых значений</w:t>
      </w:r>
      <w:r w:rsidRPr="008B5A30">
        <w:rPr>
          <w:kern w:val="2"/>
          <w:sz w:val="28"/>
          <w:szCs w:val="28"/>
        </w:rPr>
        <w:t>.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E5DE9">
        <w:rPr>
          <w:spacing w:val="-2"/>
          <w:sz w:val="28"/>
          <w:szCs w:val="28"/>
        </w:rPr>
        <w:t>Эффективность хода реализации: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E5DE9">
        <w:rPr>
          <w:spacing w:val="-2"/>
          <w:sz w:val="28"/>
          <w:szCs w:val="28"/>
        </w:rPr>
        <w:t>п</w:t>
      </w:r>
      <w:r w:rsidR="006F6B5D" w:rsidRPr="008E5DE9">
        <w:rPr>
          <w:spacing w:val="-2"/>
          <w:sz w:val="28"/>
          <w:szCs w:val="28"/>
        </w:rPr>
        <w:t xml:space="preserve">оказателя (индикатора) 1 </w:t>
      </w:r>
      <w:proofErr w:type="gramStart"/>
      <w:r w:rsidR="006F6B5D" w:rsidRPr="008E5DE9">
        <w:rPr>
          <w:spacing w:val="-2"/>
          <w:sz w:val="28"/>
          <w:szCs w:val="28"/>
        </w:rPr>
        <w:t>равна</w:t>
      </w:r>
      <w:proofErr w:type="gramEnd"/>
      <w:r w:rsidR="006F6B5D" w:rsidRPr="008E5DE9">
        <w:rPr>
          <w:spacing w:val="-2"/>
          <w:sz w:val="28"/>
          <w:szCs w:val="28"/>
        </w:rPr>
        <w:t xml:space="preserve"> </w:t>
      </w:r>
      <w:r w:rsidR="008E5DE9" w:rsidRPr="008E5DE9">
        <w:rPr>
          <w:spacing w:val="-2"/>
          <w:sz w:val="28"/>
          <w:szCs w:val="28"/>
        </w:rPr>
        <w:t>0,75</w:t>
      </w:r>
      <w:r w:rsidRPr="008E5DE9">
        <w:rPr>
          <w:spacing w:val="-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="001B06B8" w:rsidRPr="008E5DE9">
        <w:rPr>
          <w:kern w:val="2"/>
          <w:sz w:val="28"/>
          <w:szCs w:val="28"/>
        </w:rPr>
        <w:t xml:space="preserve">2 </w:t>
      </w:r>
      <w:proofErr w:type="gramStart"/>
      <w:r w:rsidR="001B06B8" w:rsidRPr="008E5DE9">
        <w:rPr>
          <w:kern w:val="2"/>
          <w:sz w:val="28"/>
          <w:szCs w:val="28"/>
        </w:rPr>
        <w:t>равна</w:t>
      </w:r>
      <w:proofErr w:type="gramEnd"/>
      <w:r w:rsidR="001B06B8" w:rsidRPr="008E5DE9">
        <w:rPr>
          <w:kern w:val="2"/>
          <w:sz w:val="28"/>
          <w:szCs w:val="28"/>
        </w:rPr>
        <w:t xml:space="preserve"> 1</w:t>
      </w:r>
      <w:r w:rsidR="008E5DE9" w:rsidRPr="008E5DE9">
        <w:rPr>
          <w:kern w:val="2"/>
          <w:sz w:val="28"/>
          <w:szCs w:val="28"/>
        </w:rPr>
        <w:t>,5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Pr="008E5DE9">
        <w:rPr>
          <w:kern w:val="2"/>
          <w:sz w:val="28"/>
          <w:szCs w:val="28"/>
        </w:rPr>
        <w:t xml:space="preserve">1.1 </w:t>
      </w:r>
      <w:proofErr w:type="gramStart"/>
      <w:r w:rsidRPr="008E5DE9">
        <w:rPr>
          <w:kern w:val="2"/>
          <w:sz w:val="28"/>
          <w:szCs w:val="28"/>
        </w:rPr>
        <w:t>равна</w:t>
      </w:r>
      <w:proofErr w:type="gramEnd"/>
      <w:r w:rsidRPr="008E5DE9">
        <w:rPr>
          <w:kern w:val="2"/>
          <w:sz w:val="28"/>
          <w:szCs w:val="28"/>
        </w:rPr>
        <w:t xml:space="preserve"> </w:t>
      </w:r>
      <w:r w:rsidR="006F6B5D" w:rsidRPr="008E5DE9">
        <w:rPr>
          <w:kern w:val="2"/>
          <w:sz w:val="28"/>
          <w:szCs w:val="28"/>
        </w:rPr>
        <w:t>1,</w:t>
      </w:r>
      <w:r w:rsidR="008E5DE9" w:rsidRPr="008E5DE9">
        <w:rPr>
          <w:kern w:val="2"/>
          <w:sz w:val="28"/>
          <w:szCs w:val="28"/>
        </w:rPr>
        <w:t>9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="003F3109" w:rsidRPr="008E5DE9">
        <w:rPr>
          <w:kern w:val="2"/>
          <w:sz w:val="28"/>
          <w:szCs w:val="28"/>
        </w:rPr>
        <w:t xml:space="preserve">1.2 </w:t>
      </w:r>
      <w:proofErr w:type="gramStart"/>
      <w:r w:rsidR="003F3109" w:rsidRPr="008E5DE9">
        <w:rPr>
          <w:kern w:val="2"/>
          <w:sz w:val="28"/>
          <w:szCs w:val="28"/>
        </w:rPr>
        <w:t>равна</w:t>
      </w:r>
      <w:proofErr w:type="gramEnd"/>
      <w:r w:rsidR="003F3109" w:rsidRPr="008E5DE9">
        <w:rPr>
          <w:kern w:val="2"/>
          <w:sz w:val="28"/>
          <w:szCs w:val="28"/>
        </w:rPr>
        <w:t xml:space="preserve"> </w:t>
      </w:r>
      <w:r w:rsidR="006F6B5D" w:rsidRPr="008E5DE9">
        <w:rPr>
          <w:kern w:val="2"/>
          <w:sz w:val="28"/>
          <w:szCs w:val="28"/>
        </w:rPr>
        <w:t>1,</w:t>
      </w:r>
      <w:r w:rsidR="008E5DE9" w:rsidRPr="008E5DE9">
        <w:rPr>
          <w:kern w:val="2"/>
          <w:sz w:val="28"/>
          <w:szCs w:val="28"/>
        </w:rPr>
        <w:t>4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lastRenderedPageBreak/>
        <w:t xml:space="preserve">показателя (индикатора) </w:t>
      </w:r>
      <w:r w:rsidR="003F3109" w:rsidRPr="008E5DE9">
        <w:rPr>
          <w:kern w:val="2"/>
          <w:sz w:val="28"/>
          <w:szCs w:val="28"/>
        </w:rPr>
        <w:t xml:space="preserve">1.3 </w:t>
      </w:r>
      <w:proofErr w:type="gramStart"/>
      <w:r w:rsidR="003F3109" w:rsidRPr="008E5DE9">
        <w:rPr>
          <w:kern w:val="2"/>
          <w:sz w:val="28"/>
          <w:szCs w:val="28"/>
        </w:rPr>
        <w:t>равна</w:t>
      </w:r>
      <w:proofErr w:type="gramEnd"/>
      <w:r w:rsidR="003F3109" w:rsidRPr="008E5DE9">
        <w:rPr>
          <w:kern w:val="2"/>
          <w:sz w:val="28"/>
          <w:szCs w:val="28"/>
        </w:rPr>
        <w:t xml:space="preserve"> </w:t>
      </w:r>
      <w:r w:rsidR="008E5DE9" w:rsidRPr="008E5DE9">
        <w:rPr>
          <w:kern w:val="2"/>
          <w:sz w:val="28"/>
          <w:szCs w:val="28"/>
        </w:rPr>
        <w:t>1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="00F05FD2" w:rsidRPr="008E5DE9">
        <w:rPr>
          <w:kern w:val="2"/>
          <w:sz w:val="28"/>
          <w:szCs w:val="28"/>
        </w:rPr>
        <w:t xml:space="preserve">1.4 </w:t>
      </w:r>
      <w:proofErr w:type="gramStart"/>
      <w:r w:rsidR="00F05FD2" w:rsidRPr="008E5DE9">
        <w:rPr>
          <w:kern w:val="2"/>
          <w:sz w:val="28"/>
          <w:szCs w:val="28"/>
        </w:rPr>
        <w:t>равна</w:t>
      </w:r>
      <w:proofErr w:type="gramEnd"/>
      <w:r w:rsidR="00F05FD2" w:rsidRPr="008E5DE9">
        <w:rPr>
          <w:kern w:val="2"/>
          <w:sz w:val="28"/>
          <w:szCs w:val="28"/>
        </w:rPr>
        <w:t xml:space="preserve"> </w:t>
      </w:r>
      <w:r w:rsidR="006F6B5D" w:rsidRPr="008E5DE9">
        <w:rPr>
          <w:kern w:val="2"/>
          <w:sz w:val="28"/>
          <w:szCs w:val="28"/>
        </w:rPr>
        <w:t>1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Pr="008E5DE9">
        <w:rPr>
          <w:kern w:val="2"/>
          <w:sz w:val="28"/>
          <w:szCs w:val="28"/>
        </w:rPr>
        <w:t>1.5</w:t>
      </w:r>
      <w:r w:rsidR="003F3109" w:rsidRPr="008E5DE9">
        <w:rPr>
          <w:kern w:val="2"/>
          <w:sz w:val="28"/>
          <w:szCs w:val="28"/>
        </w:rPr>
        <w:t xml:space="preserve"> </w:t>
      </w:r>
      <w:proofErr w:type="gramStart"/>
      <w:r w:rsidR="003F3109" w:rsidRPr="008E5DE9">
        <w:rPr>
          <w:kern w:val="2"/>
          <w:sz w:val="28"/>
          <w:szCs w:val="28"/>
        </w:rPr>
        <w:t>равна</w:t>
      </w:r>
      <w:proofErr w:type="gramEnd"/>
      <w:r w:rsidR="003F3109" w:rsidRPr="008E5DE9">
        <w:rPr>
          <w:kern w:val="2"/>
          <w:sz w:val="28"/>
          <w:szCs w:val="28"/>
        </w:rPr>
        <w:t xml:space="preserve"> </w:t>
      </w:r>
      <w:r w:rsidR="008E5DE9" w:rsidRPr="008E5DE9">
        <w:rPr>
          <w:kern w:val="2"/>
          <w:sz w:val="28"/>
          <w:szCs w:val="28"/>
        </w:rPr>
        <w:t>1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="003F3109" w:rsidRPr="008E5DE9">
        <w:rPr>
          <w:kern w:val="2"/>
          <w:sz w:val="28"/>
          <w:szCs w:val="28"/>
        </w:rPr>
        <w:t xml:space="preserve">2.1 </w:t>
      </w:r>
      <w:proofErr w:type="gramStart"/>
      <w:r w:rsidR="003F3109" w:rsidRPr="008E5DE9">
        <w:rPr>
          <w:kern w:val="2"/>
          <w:sz w:val="28"/>
          <w:szCs w:val="28"/>
        </w:rPr>
        <w:t>равна</w:t>
      </w:r>
      <w:proofErr w:type="gramEnd"/>
      <w:r w:rsidR="003F3109" w:rsidRPr="008E5DE9">
        <w:rPr>
          <w:kern w:val="2"/>
          <w:sz w:val="28"/>
          <w:szCs w:val="28"/>
        </w:rPr>
        <w:t xml:space="preserve"> </w:t>
      </w:r>
      <w:r w:rsidR="008E5DE9" w:rsidRPr="008E5DE9">
        <w:rPr>
          <w:kern w:val="2"/>
          <w:sz w:val="28"/>
          <w:szCs w:val="28"/>
        </w:rPr>
        <w:t>0,3</w:t>
      </w:r>
      <w:r w:rsidRPr="008E5DE9">
        <w:rPr>
          <w:kern w:val="2"/>
          <w:sz w:val="28"/>
          <w:szCs w:val="28"/>
        </w:rPr>
        <w:t>;</w:t>
      </w:r>
    </w:p>
    <w:p w:rsidR="006F5FF3" w:rsidRPr="008E5DE9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E5DE9">
        <w:rPr>
          <w:spacing w:val="-2"/>
          <w:sz w:val="28"/>
          <w:szCs w:val="28"/>
        </w:rPr>
        <w:t xml:space="preserve">показателя (индикатора) </w:t>
      </w:r>
      <w:r w:rsidR="003F3109" w:rsidRPr="008E5DE9">
        <w:rPr>
          <w:kern w:val="2"/>
          <w:sz w:val="28"/>
          <w:szCs w:val="28"/>
        </w:rPr>
        <w:t xml:space="preserve">3.1 </w:t>
      </w:r>
      <w:proofErr w:type="gramStart"/>
      <w:r w:rsidR="003F3109" w:rsidRPr="008E5DE9">
        <w:rPr>
          <w:kern w:val="2"/>
          <w:sz w:val="28"/>
          <w:szCs w:val="28"/>
        </w:rPr>
        <w:t>равна</w:t>
      </w:r>
      <w:proofErr w:type="gramEnd"/>
      <w:r w:rsidR="003F3109" w:rsidRPr="008E5DE9">
        <w:rPr>
          <w:kern w:val="2"/>
          <w:sz w:val="28"/>
          <w:szCs w:val="28"/>
        </w:rPr>
        <w:t xml:space="preserve"> </w:t>
      </w:r>
      <w:r w:rsidR="006F6B5D" w:rsidRPr="008E5DE9">
        <w:rPr>
          <w:kern w:val="2"/>
          <w:sz w:val="28"/>
          <w:szCs w:val="28"/>
        </w:rPr>
        <w:t>1</w:t>
      </w:r>
      <w:r w:rsidRPr="008E5DE9">
        <w:rPr>
          <w:kern w:val="2"/>
          <w:sz w:val="28"/>
          <w:szCs w:val="28"/>
        </w:rPr>
        <w:t>;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Суммарная оценка степени достижения целевых показателей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составляет </w:t>
      </w:r>
      <w:r w:rsidR="006F6B5D" w:rsidRPr="008B5A30">
        <w:rPr>
          <w:kern w:val="2"/>
          <w:sz w:val="28"/>
          <w:szCs w:val="28"/>
        </w:rPr>
        <w:t>1</w:t>
      </w:r>
      <w:r w:rsidRPr="008B5A30">
        <w:rPr>
          <w:kern w:val="2"/>
          <w:sz w:val="28"/>
          <w:szCs w:val="28"/>
        </w:rPr>
        <w:t>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Таким образом, по степени достижения целевых показателей уровень эффективности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высокий.</w:t>
      </w:r>
    </w:p>
    <w:p w:rsidR="006F5FF3" w:rsidRPr="008B5A30" w:rsidRDefault="006F5FF3" w:rsidP="003E2527">
      <w:pPr>
        <w:tabs>
          <w:tab w:val="left" w:pos="332"/>
          <w:tab w:val="left" w:pos="1134"/>
        </w:tabs>
        <w:autoSpaceDE w:val="0"/>
        <w:autoSpaceDN w:val="0"/>
        <w:adjustRightInd w:val="0"/>
        <w:spacing w:line="228" w:lineRule="auto"/>
        <w:ind w:firstLine="709"/>
        <w:jc w:val="both"/>
        <w:rPr>
          <w:spacing w:val="-2"/>
          <w:sz w:val="28"/>
          <w:szCs w:val="28"/>
        </w:rPr>
      </w:pPr>
      <w:r w:rsidRPr="008B5A30">
        <w:rPr>
          <w:sz w:val="28"/>
          <w:szCs w:val="28"/>
        </w:rPr>
        <w:t>Обоснования отклонений значений показателей (индикаторов) от плановых значений приведены в приложении № 3.</w:t>
      </w:r>
    </w:p>
    <w:p w:rsidR="006F5FF3" w:rsidRPr="008B5A30" w:rsidRDefault="005A0576" w:rsidP="003E2527">
      <w:pPr>
        <w:numPr>
          <w:ilvl w:val="0"/>
          <w:numId w:val="2"/>
        </w:num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left="0"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 </w:t>
      </w:r>
      <w:r w:rsidR="006F5FF3" w:rsidRPr="008B5A30">
        <w:rPr>
          <w:kern w:val="2"/>
          <w:sz w:val="28"/>
          <w:szCs w:val="28"/>
        </w:rPr>
        <w:t>Степень реализации основных мероприятий, финансируемых за счет всех источников финансирования,</w:t>
      </w:r>
      <w:r w:rsidR="006F5FF3" w:rsidRPr="008B5A30">
        <w:rPr>
          <w:kern w:val="2"/>
          <w:sz w:val="28"/>
          <w:szCs w:val="28"/>
          <w:lang w:eastAsia="en-US"/>
        </w:rPr>
        <w:t xml:space="preserve"> оценивается как доля основных мероприятий, выполненных в полном объеме.</w:t>
      </w:r>
    </w:p>
    <w:p w:rsidR="006F5FF3" w:rsidRPr="008B5A30" w:rsidRDefault="006F5FF3" w:rsidP="003E2527">
      <w:pPr>
        <w:tabs>
          <w:tab w:val="left" w:pos="0"/>
          <w:tab w:val="left" w:pos="332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В </w:t>
      </w:r>
      <w:r w:rsidR="00B050B8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году из </w:t>
      </w:r>
      <w:r w:rsidR="00D47304">
        <w:rPr>
          <w:kern w:val="2"/>
          <w:sz w:val="28"/>
          <w:szCs w:val="28"/>
        </w:rPr>
        <w:t>9</w:t>
      </w:r>
      <w:r w:rsidRPr="008B5A30">
        <w:rPr>
          <w:kern w:val="2"/>
          <w:sz w:val="28"/>
          <w:szCs w:val="28"/>
        </w:rPr>
        <w:t xml:space="preserve"> основных мероприятий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</w:t>
      </w:r>
      <w:r w:rsidR="00317E7E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 xml:space="preserve">в полном объеме </w:t>
      </w:r>
      <w:r w:rsidR="00AE45A7" w:rsidRPr="008B5A30">
        <w:rPr>
          <w:spacing w:val="-4"/>
          <w:kern w:val="2"/>
          <w:sz w:val="28"/>
          <w:szCs w:val="28"/>
        </w:rPr>
        <w:t>исполнено</w:t>
      </w:r>
      <w:r w:rsidRPr="008B5A30">
        <w:rPr>
          <w:spacing w:val="-4"/>
          <w:kern w:val="2"/>
          <w:sz w:val="28"/>
          <w:szCs w:val="28"/>
        </w:rPr>
        <w:t xml:space="preserve">. Таким образом, степень реализации основных мероприятий составляет </w:t>
      </w:r>
      <w:r w:rsidR="006F6B5D" w:rsidRPr="008E5DE9">
        <w:rPr>
          <w:spacing w:val="-4"/>
          <w:kern w:val="2"/>
          <w:sz w:val="28"/>
          <w:szCs w:val="28"/>
        </w:rPr>
        <w:t>0,7</w:t>
      </w:r>
      <w:r w:rsidR="00D47304">
        <w:rPr>
          <w:spacing w:val="-4"/>
          <w:kern w:val="2"/>
          <w:sz w:val="28"/>
          <w:szCs w:val="28"/>
        </w:rPr>
        <w:t>7</w:t>
      </w:r>
      <w:r w:rsidRPr="008E5DE9">
        <w:rPr>
          <w:spacing w:val="-4"/>
          <w:kern w:val="2"/>
          <w:sz w:val="28"/>
          <w:szCs w:val="28"/>
        </w:rPr>
        <w:t xml:space="preserve"> (</w:t>
      </w:r>
      <w:r w:rsidR="00D47304">
        <w:rPr>
          <w:spacing w:val="-4"/>
          <w:kern w:val="2"/>
          <w:sz w:val="28"/>
          <w:szCs w:val="28"/>
        </w:rPr>
        <w:t>7</w:t>
      </w:r>
      <w:r w:rsidRPr="008E5DE9">
        <w:rPr>
          <w:spacing w:val="-4"/>
          <w:kern w:val="2"/>
          <w:sz w:val="28"/>
          <w:szCs w:val="28"/>
        </w:rPr>
        <w:t>/</w:t>
      </w:r>
      <w:r w:rsidR="00D47304">
        <w:rPr>
          <w:spacing w:val="-4"/>
          <w:kern w:val="2"/>
          <w:sz w:val="28"/>
          <w:szCs w:val="28"/>
        </w:rPr>
        <w:t>9</w:t>
      </w:r>
      <w:r w:rsidRPr="008E5DE9">
        <w:rPr>
          <w:spacing w:val="-4"/>
          <w:kern w:val="2"/>
          <w:sz w:val="28"/>
          <w:szCs w:val="28"/>
        </w:rPr>
        <w:t xml:space="preserve">), </w:t>
      </w:r>
      <w:r w:rsidRPr="008B5A30">
        <w:rPr>
          <w:spacing w:val="-4"/>
          <w:kern w:val="2"/>
          <w:sz w:val="28"/>
          <w:szCs w:val="28"/>
        </w:rPr>
        <w:t>что характеризует удовлетворительный уровень эффективности</w:t>
      </w:r>
      <w:r w:rsidRPr="008B5A30">
        <w:rPr>
          <w:kern w:val="2"/>
          <w:sz w:val="28"/>
          <w:szCs w:val="28"/>
        </w:rPr>
        <w:t xml:space="preserve">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по степени реализации основных мероприятий.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 Бюджетная эффективность реализации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Pr="008B5A30">
        <w:rPr>
          <w:kern w:val="2"/>
          <w:sz w:val="28"/>
          <w:szCs w:val="28"/>
        </w:rPr>
        <w:t xml:space="preserve"> рассчитывается</w:t>
      </w:r>
      <w:r w:rsidR="00317E7E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в несколько этапов.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3.1. Степень реализации основных мероприятий (далее – мероприятий), финансируемых за счет средств областного бюджета, безвозмездных поступлений в областной бюджет и местных бюджетов, оценивается как доля мероприятий, выполненных в полном объеме.</w:t>
      </w:r>
    </w:p>
    <w:p w:rsidR="006F5FF3" w:rsidRPr="008E5DE9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  <w:highlight w:val="yellow"/>
          <w:lang w:eastAsia="en-US"/>
        </w:rPr>
      </w:pPr>
      <w:r w:rsidRPr="008B5A30">
        <w:rPr>
          <w:kern w:val="2"/>
          <w:sz w:val="28"/>
          <w:szCs w:val="28"/>
        </w:rPr>
        <w:t xml:space="preserve">Степень реализации мероприятий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="00725C2A" w:rsidRPr="008B5A30">
        <w:rPr>
          <w:kern w:val="2"/>
          <w:sz w:val="28"/>
          <w:szCs w:val="28"/>
          <w:lang w:eastAsia="en-US"/>
        </w:rPr>
        <w:t xml:space="preserve"> </w:t>
      </w:r>
      <w:r w:rsidR="00725C2A" w:rsidRPr="008B5A30">
        <w:rPr>
          <w:kern w:val="2"/>
          <w:sz w:val="28"/>
          <w:szCs w:val="28"/>
          <w:lang w:eastAsia="en-US"/>
        </w:rPr>
        <w:br/>
      </w:r>
      <w:r w:rsidR="006F6B5D" w:rsidRPr="008B5A30">
        <w:rPr>
          <w:kern w:val="2"/>
          <w:sz w:val="28"/>
          <w:szCs w:val="28"/>
          <w:lang w:eastAsia="en-US"/>
        </w:rPr>
        <w:t xml:space="preserve">составляет </w:t>
      </w:r>
      <w:r w:rsidR="006F6B5D" w:rsidRPr="008E5DE9">
        <w:rPr>
          <w:kern w:val="2"/>
          <w:sz w:val="28"/>
          <w:szCs w:val="28"/>
          <w:lang w:eastAsia="en-US"/>
        </w:rPr>
        <w:t>0,7</w:t>
      </w:r>
      <w:r w:rsidR="00D47304">
        <w:rPr>
          <w:kern w:val="2"/>
          <w:sz w:val="28"/>
          <w:szCs w:val="28"/>
          <w:lang w:eastAsia="en-US"/>
        </w:rPr>
        <w:t>7</w:t>
      </w:r>
      <w:r w:rsidR="006F6B5D" w:rsidRPr="008E5DE9">
        <w:rPr>
          <w:kern w:val="2"/>
          <w:sz w:val="28"/>
          <w:szCs w:val="28"/>
          <w:lang w:eastAsia="en-US"/>
        </w:rPr>
        <w:t xml:space="preserve"> (</w:t>
      </w:r>
      <w:r w:rsidR="00D47304">
        <w:rPr>
          <w:kern w:val="2"/>
          <w:sz w:val="28"/>
          <w:szCs w:val="28"/>
          <w:lang w:eastAsia="en-US"/>
        </w:rPr>
        <w:t>7</w:t>
      </w:r>
      <w:r w:rsidR="006F6B5D" w:rsidRPr="008E5DE9">
        <w:rPr>
          <w:kern w:val="2"/>
          <w:sz w:val="28"/>
          <w:szCs w:val="28"/>
          <w:lang w:eastAsia="en-US"/>
        </w:rPr>
        <w:t>/</w:t>
      </w:r>
      <w:r w:rsidR="00D47304">
        <w:rPr>
          <w:kern w:val="2"/>
          <w:sz w:val="28"/>
          <w:szCs w:val="28"/>
          <w:lang w:eastAsia="en-US"/>
        </w:rPr>
        <w:t>9</w:t>
      </w:r>
      <w:r w:rsidRPr="008E5DE9">
        <w:rPr>
          <w:kern w:val="2"/>
          <w:sz w:val="28"/>
          <w:szCs w:val="28"/>
          <w:lang w:eastAsia="en-US"/>
        </w:rPr>
        <w:t>).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3.2. Степень соответствия запланированному уровню расходов за счет средств областного бюджета, безвозмездных поступлений в областной бюджет </w:t>
      </w:r>
      <w:r w:rsidRPr="008B5A30">
        <w:rPr>
          <w:kern w:val="2"/>
          <w:sz w:val="28"/>
          <w:szCs w:val="28"/>
        </w:rPr>
        <w:br/>
        <w:t xml:space="preserve">и местных бюджетов оценивается как отношение фактически произведенных в отчетном году бюджетных расходов на реализацию </w:t>
      </w:r>
      <w:r w:rsidR="007704D0" w:rsidRPr="008B5A30">
        <w:rPr>
          <w:kern w:val="2"/>
          <w:sz w:val="28"/>
          <w:szCs w:val="28"/>
        </w:rPr>
        <w:t>муниципальной программы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>к их плановым значениям.</w:t>
      </w:r>
    </w:p>
    <w:p w:rsidR="006F5FF3" w:rsidRPr="00853817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53817">
        <w:rPr>
          <w:kern w:val="2"/>
          <w:sz w:val="28"/>
          <w:szCs w:val="28"/>
        </w:rPr>
        <w:t>Степень соответствия запланированному уровню расходов:</w:t>
      </w:r>
    </w:p>
    <w:p w:rsidR="006F5FF3" w:rsidRPr="00853817" w:rsidRDefault="004C2C40" w:rsidP="003E2527">
      <w:pPr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53817">
        <w:rPr>
          <w:kern w:val="2"/>
          <w:sz w:val="28"/>
          <w:szCs w:val="28"/>
        </w:rPr>
        <w:t>53 316,7</w:t>
      </w:r>
      <w:r w:rsidR="006F5FF3" w:rsidRPr="00853817">
        <w:rPr>
          <w:kern w:val="2"/>
          <w:sz w:val="28"/>
          <w:szCs w:val="28"/>
        </w:rPr>
        <w:t xml:space="preserve"> тыс. рублей</w:t>
      </w:r>
      <w:r w:rsidR="004A61C0" w:rsidRPr="00853817">
        <w:rPr>
          <w:kern w:val="2"/>
          <w:sz w:val="28"/>
          <w:szCs w:val="28"/>
        </w:rPr>
        <w:t xml:space="preserve"> </w:t>
      </w:r>
      <w:r w:rsidR="006F5FF3" w:rsidRPr="00853817">
        <w:rPr>
          <w:kern w:val="2"/>
          <w:sz w:val="28"/>
          <w:szCs w:val="28"/>
        </w:rPr>
        <w:t>/</w:t>
      </w:r>
      <w:r w:rsidR="004A61C0" w:rsidRPr="00853817">
        <w:rPr>
          <w:kern w:val="2"/>
          <w:sz w:val="28"/>
          <w:szCs w:val="28"/>
        </w:rPr>
        <w:t xml:space="preserve"> </w:t>
      </w:r>
      <w:r w:rsidRPr="00853817">
        <w:rPr>
          <w:kern w:val="2"/>
          <w:sz w:val="28"/>
          <w:szCs w:val="28"/>
        </w:rPr>
        <w:t>53 515,6</w:t>
      </w:r>
      <w:r w:rsidR="004A61C0" w:rsidRPr="00853817">
        <w:rPr>
          <w:kern w:val="2"/>
          <w:sz w:val="28"/>
          <w:szCs w:val="28"/>
        </w:rPr>
        <w:t xml:space="preserve"> </w:t>
      </w:r>
      <w:r w:rsidR="006F5FF3" w:rsidRPr="00853817">
        <w:rPr>
          <w:kern w:val="2"/>
          <w:sz w:val="28"/>
          <w:szCs w:val="28"/>
        </w:rPr>
        <w:t xml:space="preserve">тыс. рублей = </w:t>
      </w:r>
      <w:r w:rsidR="00853817" w:rsidRPr="00853817">
        <w:rPr>
          <w:kern w:val="2"/>
          <w:sz w:val="28"/>
          <w:szCs w:val="28"/>
        </w:rPr>
        <w:t>0,99</w:t>
      </w:r>
      <w:r w:rsidR="006F5FF3" w:rsidRPr="00853817">
        <w:rPr>
          <w:kern w:val="2"/>
          <w:sz w:val="28"/>
          <w:szCs w:val="28"/>
        </w:rPr>
        <w:t xml:space="preserve">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Экономия бюджетных ассигнований, выделенных на реализацию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Pr="008B5A30">
        <w:rPr>
          <w:sz w:val="28"/>
          <w:szCs w:val="28"/>
          <w:lang w:eastAsia="en-US"/>
        </w:rPr>
        <w:t xml:space="preserve">, в </w:t>
      </w:r>
      <w:r w:rsidR="00B050B8">
        <w:rPr>
          <w:sz w:val="28"/>
          <w:szCs w:val="28"/>
          <w:lang w:eastAsia="en-US"/>
        </w:rPr>
        <w:t>2020</w:t>
      </w:r>
      <w:r w:rsidRPr="008B5A30">
        <w:rPr>
          <w:sz w:val="28"/>
          <w:szCs w:val="28"/>
          <w:lang w:eastAsia="en-US"/>
        </w:rPr>
        <w:t xml:space="preserve"> году </w:t>
      </w:r>
      <w:r w:rsidRPr="007D630A">
        <w:rPr>
          <w:sz w:val="28"/>
          <w:szCs w:val="28"/>
          <w:lang w:eastAsia="en-US"/>
        </w:rPr>
        <w:t xml:space="preserve">составила </w:t>
      </w:r>
      <w:r w:rsidR="007D630A" w:rsidRPr="007D630A">
        <w:rPr>
          <w:sz w:val="28"/>
          <w:szCs w:val="28"/>
        </w:rPr>
        <w:t>198,9</w:t>
      </w:r>
      <w:r w:rsidRPr="007D630A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тыс. рублей.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Произведенные в </w:t>
      </w:r>
      <w:r w:rsidR="00B050B8">
        <w:rPr>
          <w:sz w:val="28"/>
          <w:szCs w:val="28"/>
          <w:lang w:eastAsia="en-US"/>
        </w:rPr>
        <w:t>2020</w:t>
      </w:r>
      <w:r w:rsidRPr="008B5A30">
        <w:rPr>
          <w:sz w:val="28"/>
          <w:szCs w:val="28"/>
          <w:lang w:eastAsia="en-US"/>
        </w:rPr>
        <w:t xml:space="preserve"> году расходы участников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полностью соответствуют их установленным расходным полномочиям. Условия </w:t>
      </w:r>
      <w:proofErr w:type="spellStart"/>
      <w:r w:rsidRPr="008B5A30">
        <w:rPr>
          <w:sz w:val="28"/>
          <w:szCs w:val="28"/>
          <w:lang w:eastAsia="en-US"/>
        </w:rPr>
        <w:t>софинансирования</w:t>
      </w:r>
      <w:proofErr w:type="spellEnd"/>
      <w:r w:rsidRPr="008B5A30">
        <w:rPr>
          <w:sz w:val="28"/>
          <w:szCs w:val="28"/>
          <w:lang w:eastAsia="en-US"/>
        </w:rPr>
        <w:t xml:space="preserve"> расходных обязательств муниципальных образований при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Pr="008B5A30">
        <w:rPr>
          <w:sz w:val="28"/>
          <w:szCs w:val="28"/>
          <w:lang w:eastAsia="en-US"/>
        </w:rPr>
        <w:t xml:space="preserve">, подпрограмм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725C2A" w:rsidRPr="008B5A30">
        <w:rPr>
          <w:sz w:val="28"/>
          <w:szCs w:val="28"/>
          <w:lang w:eastAsia="en-US"/>
        </w:rPr>
        <w:t xml:space="preserve"> </w:t>
      </w:r>
      <w:r w:rsidRPr="008B5A30">
        <w:rPr>
          <w:sz w:val="28"/>
          <w:szCs w:val="28"/>
          <w:lang w:eastAsia="en-US"/>
        </w:rPr>
        <w:t xml:space="preserve">соблюдены. </w:t>
      </w:r>
    </w:p>
    <w:p w:rsidR="006F5FF3" w:rsidRPr="008B5A30" w:rsidRDefault="00A87592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  <w:lang w:eastAsia="en-US"/>
        </w:rPr>
      </w:pPr>
      <w:r w:rsidRPr="008B5A30">
        <w:rPr>
          <w:sz w:val="28"/>
          <w:szCs w:val="28"/>
          <w:lang w:eastAsia="en-US"/>
        </w:rPr>
        <w:t xml:space="preserve">Муниципальные </w:t>
      </w:r>
      <w:r w:rsidR="006F5FF3" w:rsidRPr="008B5A30">
        <w:rPr>
          <w:sz w:val="28"/>
          <w:szCs w:val="28"/>
          <w:lang w:eastAsia="en-US"/>
        </w:rPr>
        <w:t xml:space="preserve">задания, доведенные в </w:t>
      </w:r>
      <w:r w:rsidR="00B050B8">
        <w:rPr>
          <w:sz w:val="28"/>
          <w:szCs w:val="28"/>
          <w:lang w:eastAsia="en-US"/>
        </w:rPr>
        <w:t>2020</w:t>
      </w:r>
      <w:r w:rsidR="006F5FF3" w:rsidRPr="008B5A30">
        <w:rPr>
          <w:sz w:val="28"/>
          <w:szCs w:val="28"/>
          <w:lang w:eastAsia="en-US"/>
        </w:rPr>
        <w:t xml:space="preserve"> году в рамках реализации мероприятий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, выполнены в полном объеме, </w:t>
      </w:r>
      <w:r w:rsidR="00725C2A" w:rsidRPr="008B5A30">
        <w:rPr>
          <w:sz w:val="28"/>
          <w:szCs w:val="28"/>
          <w:lang w:eastAsia="en-US"/>
        </w:rPr>
        <w:br/>
      </w:r>
      <w:r w:rsidR="006F5FF3" w:rsidRPr="008B5A30">
        <w:rPr>
          <w:sz w:val="28"/>
          <w:szCs w:val="28"/>
          <w:lang w:eastAsia="en-US"/>
        </w:rPr>
        <w:t>в соответствии</w:t>
      </w:r>
      <w:r w:rsidR="00725C2A" w:rsidRPr="008B5A30">
        <w:rPr>
          <w:sz w:val="28"/>
          <w:szCs w:val="28"/>
          <w:lang w:eastAsia="en-US"/>
        </w:rPr>
        <w:t xml:space="preserve"> </w:t>
      </w:r>
      <w:r w:rsidR="006F5FF3" w:rsidRPr="008B5A30">
        <w:rPr>
          <w:sz w:val="28"/>
          <w:szCs w:val="28"/>
          <w:lang w:eastAsia="en-US"/>
        </w:rPr>
        <w:t xml:space="preserve">с целями и задачами </w:t>
      </w:r>
      <w:r w:rsidR="007704D0" w:rsidRPr="008B5A30">
        <w:rPr>
          <w:sz w:val="28"/>
          <w:szCs w:val="28"/>
          <w:lang w:eastAsia="en-US"/>
        </w:rPr>
        <w:t>муниципальной программы</w:t>
      </w:r>
      <w:r w:rsidR="006F5FF3" w:rsidRPr="008B5A30">
        <w:rPr>
          <w:sz w:val="28"/>
          <w:szCs w:val="28"/>
          <w:lang w:eastAsia="en-US"/>
        </w:rPr>
        <w:t xml:space="preserve">. </w:t>
      </w:r>
    </w:p>
    <w:p w:rsidR="00A87592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3.3. Эффективность использования </w:t>
      </w:r>
      <w:r w:rsidR="00A87592" w:rsidRPr="008B5A30">
        <w:rPr>
          <w:kern w:val="2"/>
          <w:sz w:val="28"/>
          <w:szCs w:val="28"/>
        </w:rPr>
        <w:t xml:space="preserve">бюджетных </w:t>
      </w:r>
      <w:r w:rsidRPr="008B5A30">
        <w:rPr>
          <w:kern w:val="2"/>
          <w:sz w:val="28"/>
          <w:szCs w:val="28"/>
        </w:rPr>
        <w:t xml:space="preserve"> </w:t>
      </w:r>
      <w:r w:rsidR="00A87592" w:rsidRPr="008B5A30">
        <w:rPr>
          <w:kern w:val="2"/>
          <w:sz w:val="28"/>
          <w:szCs w:val="28"/>
        </w:rPr>
        <w:t xml:space="preserve">средств </w:t>
      </w:r>
      <w:r w:rsidRPr="008B5A30">
        <w:rPr>
          <w:kern w:val="2"/>
          <w:sz w:val="28"/>
          <w:szCs w:val="28"/>
        </w:rPr>
        <w:t>рассчитывается как отношение степени реализации мероприятий к степени соответствия запланированному уровню расходов за счет средств областного</w:t>
      </w:r>
      <w:r w:rsidR="00A87592" w:rsidRPr="008B5A30">
        <w:rPr>
          <w:kern w:val="2"/>
          <w:sz w:val="28"/>
          <w:szCs w:val="28"/>
        </w:rPr>
        <w:t xml:space="preserve"> и местного</w:t>
      </w:r>
      <w:r w:rsidRPr="008B5A30">
        <w:rPr>
          <w:kern w:val="2"/>
          <w:sz w:val="28"/>
          <w:szCs w:val="28"/>
        </w:rPr>
        <w:t xml:space="preserve"> бюджет</w:t>
      </w:r>
      <w:r w:rsidR="00A87592" w:rsidRPr="008B5A30">
        <w:rPr>
          <w:kern w:val="2"/>
          <w:sz w:val="28"/>
          <w:szCs w:val="28"/>
        </w:rPr>
        <w:t xml:space="preserve">ов. </w:t>
      </w:r>
    </w:p>
    <w:p w:rsidR="006F5FF3" w:rsidRPr="008B5A30" w:rsidRDefault="006F5FF3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>Эффективность использования финансовых ресурсов на реализацию программы:</w:t>
      </w:r>
    </w:p>
    <w:p w:rsidR="006F5FF3" w:rsidRPr="008B5A30" w:rsidRDefault="0098000B" w:rsidP="003E2527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  <w:r w:rsidRPr="00DD51E3">
        <w:rPr>
          <w:kern w:val="2"/>
          <w:sz w:val="28"/>
          <w:szCs w:val="28"/>
        </w:rPr>
        <w:t>0,95</w:t>
      </w:r>
      <w:r w:rsidR="006F5FF3" w:rsidRPr="00DD51E3">
        <w:rPr>
          <w:kern w:val="2"/>
          <w:sz w:val="28"/>
          <w:szCs w:val="28"/>
        </w:rPr>
        <w:t>/</w:t>
      </w:r>
      <w:r w:rsidR="00853817" w:rsidRPr="00DD51E3">
        <w:rPr>
          <w:kern w:val="2"/>
          <w:sz w:val="28"/>
          <w:szCs w:val="28"/>
        </w:rPr>
        <w:t>0,99</w:t>
      </w:r>
      <w:r w:rsidR="006F5FF3" w:rsidRPr="00DD51E3">
        <w:rPr>
          <w:kern w:val="2"/>
          <w:sz w:val="28"/>
          <w:szCs w:val="28"/>
        </w:rPr>
        <w:t xml:space="preserve"> = </w:t>
      </w:r>
      <w:r w:rsidR="00276ADD" w:rsidRPr="00DD51E3">
        <w:rPr>
          <w:kern w:val="2"/>
          <w:sz w:val="28"/>
          <w:szCs w:val="28"/>
        </w:rPr>
        <w:t>0,9</w:t>
      </w:r>
      <w:r w:rsidR="00853817" w:rsidRPr="00DD51E3">
        <w:rPr>
          <w:kern w:val="2"/>
          <w:sz w:val="28"/>
          <w:szCs w:val="28"/>
        </w:rPr>
        <w:t>6</w:t>
      </w:r>
      <w:r w:rsidR="006F5FF3" w:rsidRPr="00DD51E3">
        <w:rPr>
          <w:kern w:val="2"/>
          <w:sz w:val="28"/>
          <w:szCs w:val="28"/>
        </w:rPr>
        <w:t xml:space="preserve"> </w:t>
      </w:r>
      <w:r w:rsidR="006F5FF3" w:rsidRPr="008B5A30">
        <w:rPr>
          <w:kern w:val="2"/>
          <w:sz w:val="28"/>
          <w:szCs w:val="28"/>
        </w:rPr>
        <w:t xml:space="preserve">в </w:t>
      </w:r>
      <w:r w:rsidR="00EB4BBF" w:rsidRPr="008B5A30">
        <w:rPr>
          <w:kern w:val="2"/>
          <w:sz w:val="28"/>
          <w:szCs w:val="28"/>
        </w:rPr>
        <w:t>связи,</w:t>
      </w:r>
      <w:r w:rsidR="006F5FF3" w:rsidRPr="008B5A30">
        <w:rPr>
          <w:kern w:val="2"/>
          <w:sz w:val="28"/>
          <w:szCs w:val="28"/>
        </w:rPr>
        <w:t xml:space="preserve"> с чем бюджетная эффективность реализации программы является удовлетворительной.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8B5A30">
        <w:rPr>
          <w:kern w:val="2"/>
          <w:sz w:val="28"/>
          <w:szCs w:val="28"/>
          <w:lang w:eastAsia="en-US"/>
        </w:rPr>
        <w:t xml:space="preserve">Уровень реализации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в целом:</w:t>
      </w:r>
    </w:p>
    <w:p w:rsidR="006F5FF3" w:rsidRPr="008B5A30" w:rsidRDefault="006F5FF3" w:rsidP="003E2527">
      <w:pPr>
        <w:spacing w:line="228" w:lineRule="auto"/>
        <w:ind w:firstLine="709"/>
        <w:jc w:val="both"/>
        <w:rPr>
          <w:kern w:val="2"/>
          <w:sz w:val="28"/>
          <w:szCs w:val="28"/>
          <w:lang w:eastAsia="en-US"/>
        </w:rPr>
      </w:pPr>
      <w:r w:rsidRPr="002A6173">
        <w:rPr>
          <w:kern w:val="2"/>
          <w:sz w:val="28"/>
          <w:szCs w:val="28"/>
          <w:lang w:eastAsia="en-US"/>
        </w:rPr>
        <w:t xml:space="preserve">1 </w:t>
      </w:r>
      <w:r w:rsidRPr="002A6173">
        <w:rPr>
          <w:kern w:val="2"/>
          <w:lang w:eastAsia="en-US"/>
        </w:rPr>
        <w:t>Х</w:t>
      </w:r>
      <w:r w:rsidRPr="002A6173">
        <w:rPr>
          <w:kern w:val="2"/>
          <w:sz w:val="28"/>
          <w:szCs w:val="28"/>
          <w:vertAlign w:val="superscript"/>
          <w:lang w:eastAsia="en-US"/>
        </w:rPr>
        <w:t xml:space="preserve"> </w:t>
      </w:r>
      <w:r w:rsidRPr="002A6173">
        <w:rPr>
          <w:kern w:val="2"/>
          <w:sz w:val="28"/>
          <w:szCs w:val="28"/>
          <w:lang w:eastAsia="en-US"/>
        </w:rPr>
        <w:t>0,5 + 0,</w:t>
      </w:r>
      <w:r w:rsidR="006F6B5D" w:rsidRPr="002A6173">
        <w:rPr>
          <w:kern w:val="2"/>
          <w:sz w:val="28"/>
          <w:szCs w:val="28"/>
          <w:lang w:eastAsia="en-US"/>
        </w:rPr>
        <w:t>7</w:t>
      </w:r>
      <w:r w:rsidR="00D47304" w:rsidRPr="002A6173">
        <w:rPr>
          <w:kern w:val="2"/>
          <w:sz w:val="28"/>
          <w:szCs w:val="28"/>
          <w:lang w:eastAsia="en-US"/>
        </w:rPr>
        <w:t>7</w:t>
      </w:r>
      <w:r w:rsidR="00592CDF" w:rsidRPr="002A6173">
        <w:rPr>
          <w:kern w:val="2"/>
          <w:lang w:eastAsia="en-US"/>
        </w:rPr>
        <w:t>Х</w:t>
      </w:r>
      <w:r w:rsidRPr="002A6173">
        <w:rPr>
          <w:kern w:val="2"/>
          <w:sz w:val="28"/>
          <w:szCs w:val="28"/>
          <w:lang w:eastAsia="en-US"/>
        </w:rPr>
        <w:t xml:space="preserve"> 0,3 + </w:t>
      </w:r>
      <w:r w:rsidR="00F8559F" w:rsidRPr="002A6173">
        <w:rPr>
          <w:kern w:val="2"/>
          <w:sz w:val="28"/>
          <w:szCs w:val="28"/>
          <w:lang w:eastAsia="en-US"/>
        </w:rPr>
        <w:t>0,9</w:t>
      </w:r>
      <w:r w:rsidR="002A6173">
        <w:rPr>
          <w:kern w:val="2"/>
          <w:sz w:val="28"/>
          <w:szCs w:val="28"/>
          <w:lang w:eastAsia="en-US"/>
        </w:rPr>
        <w:t>9</w:t>
      </w:r>
      <w:r w:rsidRPr="002A6173">
        <w:rPr>
          <w:kern w:val="2"/>
          <w:sz w:val="28"/>
          <w:szCs w:val="28"/>
          <w:vertAlign w:val="subscript"/>
          <w:lang w:eastAsia="en-US"/>
        </w:rPr>
        <w:t xml:space="preserve"> </w:t>
      </w:r>
      <w:r w:rsidR="00592CDF" w:rsidRPr="002A6173">
        <w:rPr>
          <w:kern w:val="2"/>
          <w:lang w:eastAsia="en-US"/>
        </w:rPr>
        <w:t>Х</w:t>
      </w:r>
      <w:r w:rsidRPr="002A6173">
        <w:rPr>
          <w:kern w:val="2"/>
          <w:sz w:val="28"/>
          <w:szCs w:val="28"/>
          <w:lang w:eastAsia="en-US"/>
        </w:rPr>
        <w:t xml:space="preserve"> 0,2 = </w:t>
      </w:r>
      <w:r w:rsidR="00D47304" w:rsidRPr="002A6173">
        <w:rPr>
          <w:kern w:val="2"/>
          <w:sz w:val="28"/>
          <w:szCs w:val="28"/>
          <w:lang w:eastAsia="en-US"/>
        </w:rPr>
        <w:t>0,9</w:t>
      </w:r>
      <w:r w:rsidR="002A6173">
        <w:rPr>
          <w:kern w:val="2"/>
          <w:sz w:val="28"/>
          <w:szCs w:val="28"/>
          <w:lang w:eastAsia="en-US"/>
        </w:rPr>
        <w:t>3</w:t>
      </w:r>
      <w:r w:rsidR="00592CDF" w:rsidRPr="002A6173">
        <w:rPr>
          <w:kern w:val="2"/>
          <w:sz w:val="28"/>
          <w:szCs w:val="28"/>
          <w:lang w:eastAsia="en-US"/>
        </w:rPr>
        <w:t>,</w:t>
      </w:r>
      <w:r w:rsidRPr="002A6173">
        <w:rPr>
          <w:kern w:val="2"/>
          <w:sz w:val="28"/>
          <w:szCs w:val="28"/>
          <w:lang w:eastAsia="en-US"/>
        </w:rPr>
        <w:t xml:space="preserve"> в </w:t>
      </w:r>
      <w:r w:rsidR="00EB4BBF" w:rsidRPr="008B5A30">
        <w:rPr>
          <w:kern w:val="2"/>
          <w:sz w:val="28"/>
          <w:szCs w:val="28"/>
          <w:lang w:eastAsia="en-US"/>
        </w:rPr>
        <w:t>связи,</w:t>
      </w:r>
      <w:r w:rsidRPr="008B5A30">
        <w:rPr>
          <w:kern w:val="2"/>
          <w:sz w:val="28"/>
          <w:szCs w:val="28"/>
          <w:lang w:eastAsia="en-US"/>
        </w:rPr>
        <w:t xml:space="preserve"> с чем уровень реализации </w:t>
      </w:r>
      <w:r w:rsidR="007704D0" w:rsidRPr="008B5A30">
        <w:rPr>
          <w:kern w:val="2"/>
          <w:sz w:val="28"/>
          <w:szCs w:val="28"/>
          <w:lang w:eastAsia="en-US"/>
        </w:rPr>
        <w:t>муниципальной программы</w:t>
      </w:r>
      <w:r w:rsidRPr="008B5A30">
        <w:rPr>
          <w:kern w:val="2"/>
          <w:sz w:val="28"/>
          <w:szCs w:val="28"/>
          <w:lang w:eastAsia="en-US"/>
        </w:rPr>
        <w:t xml:space="preserve"> в </w:t>
      </w:r>
      <w:r w:rsidR="00E05E08">
        <w:rPr>
          <w:kern w:val="2"/>
          <w:sz w:val="28"/>
          <w:szCs w:val="28"/>
          <w:lang w:eastAsia="en-US"/>
        </w:rPr>
        <w:t>2020</w:t>
      </w:r>
      <w:r w:rsidRPr="008B5A30">
        <w:rPr>
          <w:kern w:val="2"/>
          <w:sz w:val="28"/>
          <w:szCs w:val="28"/>
          <w:lang w:eastAsia="en-US"/>
        </w:rPr>
        <w:t xml:space="preserve"> году является удовлетворительным.</w:t>
      </w:r>
    </w:p>
    <w:p w:rsidR="005A0576" w:rsidRPr="008B5A30" w:rsidRDefault="005A0576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A53598" w:rsidRPr="008B5A30" w:rsidRDefault="00A53598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E528AA" w:rsidRPr="008B5A30" w:rsidRDefault="00E528AA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8541AE" w:rsidRPr="008B5A30" w:rsidRDefault="008541AE" w:rsidP="003E2527">
      <w:pPr>
        <w:spacing w:line="228" w:lineRule="auto"/>
        <w:jc w:val="center"/>
        <w:rPr>
          <w:kern w:val="2"/>
          <w:sz w:val="28"/>
          <w:szCs w:val="28"/>
        </w:rPr>
      </w:pPr>
    </w:p>
    <w:p w:rsidR="006F5FF3" w:rsidRPr="008B5A30" w:rsidRDefault="006F5FF3" w:rsidP="003E2527">
      <w:pPr>
        <w:spacing w:line="228" w:lineRule="auto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Раздел 7. Предложения </w:t>
      </w:r>
      <w:r w:rsidR="00725C2A" w:rsidRPr="008B5A30">
        <w:rPr>
          <w:kern w:val="2"/>
          <w:sz w:val="28"/>
          <w:szCs w:val="28"/>
        </w:rPr>
        <w:br/>
      </w:r>
      <w:r w:rsidRPr="008B5A30">
        <w:rPr>
          <w:kern w:val="2"/>
          <w:sz w:val="28"/>
          <w:szCs w:val="28"/>
        </w:rPr>
        <w:t>по</w:t>
      </w:r>
      <w:r w:rsidR="00725C2A" w:rsidRPr="008B5A30">
        <w:rPr>
          <w:kern w:val="2"/>
          <w:sz w:val="28"/>
          <w:szCs w:val="28"/>
        </w:rPr>
        <w:t xml:space="preserve"> </w:t>
      </w:r>
      <w:r w:rsidRPr="008B5A30">
        <w:rPr>
          <w:kern w:val="2"/>
          <w:sz w:val="28"/>
          <w:szCs w:val="28"/>
        </w:rPr>
        <w:t xml:space="preserve">дальнейшей реализации </w:t>
      </w:r>
      <w:r w:rsidR="006819B8" w:rsidRPr="008B5A30">
        <w:rPr>
          <w:kern w:val="2"/>
          <w:sz w:val="28"/>
          <w:szCs w:val="28"/>
        </w:rPr>
        <w:t xml:space="preserve">Муниципальной </w:t>
      </w:r>
      <w:r w:rsidRPr="008B5A30">
        <w:rPr>
          <w:kern w:val="2"/>
          <w:sz w:val="28"/>
          <w:szCs w:val="28"/>
        </w:rPr>
        <w:t>программы</w:t>
      </w: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  <w:sz w:val="28"/>
          <w:szCs w:val="28"/>
        </w:rPr>
      </w:pPr>
    </w:p>
    <w:p w:rsidR="00132528" w:rsidRPr="008B5A30" w:rsidRDefault="00132528" w:rsidP="00132528">
      <w:pPr>
        <w:tabs>
          <w:tab w:val="left" w:pos="1276"/>
        </w:tabs>
        <w:autoSpaceDE w:val="0"/>
        <w:autoSpaceDN w:val="0"/>
        <w:adjustRightInd w:val="0"/>
        <w:spacing w:line="228" w:lineRule="auto"/>
        <w:jc w:val="both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           </w:t>
      </w:r>
      <w:r w:rsidRPr="008B5A30">
        <w:rPr>
          <w:sz w:val="28"/>
          <w:szCs w:val="28"/>
        </w:rPr>
        <w:t xml:space="preserve">В планируемом периоде </w:t>
      </w:r>
      <w:r w:rsidR="00A34B83" w:rsidRPr="008B5A30">
        <w:rPr>
          <w:sz w:val="28"/>
          <w:szCs w:val="28"/>
        </w:rPr>
        <w:t xml:space="preserve">Программа </w:t>
      </w:r>
      <w:r w:rsidR="007C64E5" w:rsidRPr="008B5A30">
        <w:rPr>
          <w:sz w:val="28"/>
          <w:szCs w:val="28"/>
        </w:rPr>
        <w:t>будет реализовываться</w:t>
      </w:r>
      <w:r w:rsidR="00A34B83" w:rsidRPr="008B5A30">
        <w:rPr>
          <w:sz w:val="28"/>
          <w:szCs w:val="28"/>
        </w:rPr>
        <w:t xml:space="preserve"> </w:t>
      </w:r>
      <w:r w:rsidR="007C64E5" w:rsidRPr="008B5A30">
        <w:rPr>
          <w:sz w:val="28"/>
          <w:szCs w:val="28"/>
        </w:rPr>
        <w:t>согласно поставленным целям</w:t>
      </w:r>
      <w:r w:rsidR="00A34B83" w:rsidRPr="008B5A30">
        <w:rPr>
          <w:sz w:val="28"/>
          <w:szCs w:val="28"/>
        </w:rPr>
        <w:t xml:space="preserve"> и задач</w:t>
      </w:r>
      <w:r w:rsidR="007C64E5" w:rsidRPr="008B5A30">
        <w:rPr>
          <w:sz w:val="28"/>
          <w:szCs w:val="28"/>
        </w:rPr>
        <w:t>ам</w:t>
      </w:r>
      <w:r w:rsidR="00A34B83" w:rsidRPr="008B5A30">
        <w:rPr>
          <w:sz w:val="28"/>
          <w:szCs w:val="28"/>
        </w:rPr>
        <w:t xml:space="preserve"> </w:t>
      </w:r>
      <w:r w:rsidR="00256D25" w:rsidRPr="008B5A30">
        <w:rPr>
          <w:sz w:val="28"/>
          <w:szCs w:val="28"/>
        </w:rPr>
        <w:t>определенным муниципальной  программой</w:t>
      </w:r>
      <w:r w:rsidRPr="008B5A30">
        <w:rPr>
          <w:sz w:val="28"/>
          <w:szCs w:val="28"/>
        </w:rPr>
        <w:t xml:space="preserve"> Обливского района «Развитие культуры и туризма» на 2019 – 2030 гг</w:t>
      </w:r>
      <w:proofErr w:type="gramStart"/>
      <w:r w:rsidRPr="008B5A30">
        <w:rPr>
          <w:sz w:val="28"/>
          <w:szCs w:val="28"/>
        </w:rPr>
        <w:t xml:space="preserve">.. </w:t>
      </w:r>
      <w:proofErr w:type="gramEnd"/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251DE" w:rsidRPr="008B5A30" w:rsidRDefault="008251D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E528AA" w:rsidRPr="008B5A30" w:rsidRDefault="00E528AA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8541AE" w:rsidRPr="008B5A30" w:rsidRDefault="008541AE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6F5FF3" w:rsidRPr="008B5A30" w:rsidRDefault="006F5FF3" w:rsidP="003E2527">
      <w:pPr>
        <w:tabs>
          <w:tab w:val="left" w:pos="1276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AD67D4" w:rsidRPr="008B5A30" w:rsidRDefault="00AD67D4" w:rsidP="003E2527">
      <w:pPr>
        <w:rPr>
          <w:sz w:val="28"/>
          <w:szCs w:val="28"/>
        </w:rPr>
      </w:pPr>
      <w:r w:rsidRPr="008B5A30">
        <w:rPr>
          <w:sz w:val="28"/>
          <w:szCs w:val="28"/>
        </w:rPr>
        <w:t>Заведующий Отделом  культуры</w:t>
      </w:r>
    </w:p>
    <w:p w:rsidR="006F5FF3" w:rsidRPr="008B5A30" w:rsidRDefault="00AD67D4" w:rsidP="003E2527">
      <w:pPr>
        <w:rPr>
          <w:sz w:val="28"/>
          <w:szCs w:val="28"/>
        </w:rPr>
        <w:sectPr w:rsidR="006F5FF3" w:rsidRPr="008B5A30" w:rsidSect="003771B0">
          <w:footerReference w:type="default" r:id="rId9"/>
          <w:pgSz w:w="11906" w:h="16838"/>
          <w:pgMar w:top="709" w:right="851" w:bottom="1134" w:left="1304" w:header="709" w:footer="709" w:gutter="0"/>
          <w:cols w:space="720"/>
        </w:sectPr>
      </w:pPr>
      <w:r w:rsidRPr="008B5A30">
        <w:rPr>
          <w:sz w:val="28"/>
          <w:szCs w:val="28"/>
        </w:rPr>
        <w:t>Администрации Обливского района                                                 Сердюк О.И.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lastRenderedPageBreak/>
        <w:t>Приложение № 1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к отчету о реализации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муниципальной программы</w:t>
      </w:r>
    </w:p>
    <w:p w:rsidR="006F5FF3" w:rsidRPr="008B5A30" w:rsidRDefault="007704D0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>Обливского района</w:t>
      </w:r>
      <w:r w:rsidR="006F5FF3" w:rsidRPr="008B5A30">
        <w:rPr>
          <w:kern w:val="2"/>
          <w:sz w:val="28"/>
          <w:szCs w:val="28"/>
        </w:rPr>
        <w:t xml:space="preserve">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«Развитие культуры и туризма» </w:t>
      </w:r>
    </w:p>
    <w:p w:rsidR="006F5FF3" w:rsidRPr="008B5A30" w:rsidRDefault="006F5FF3" w:rsidP="005A0576">
      <w:pPr>
        <w:autoSpaceDE w:val="0"/>
        <w:autoSpaceDN w:val="0"/>
        <w:adjustRightInd w:val="0"/>
        <w:ind w:left="10915"/>
        <w:jc w:val="center"/>
        <w:rPr>
          <w:kern w:val="2"/>
          <w:sz w:val="28"/>
          <w:szCs w:val="28"/>
        </w:rPr>
      </w:pPr>
      <w:r w:rsidRPr="008B5A30">
        <w:rPr>
          <w:kern w:val="2"/>
          <w:sz w:val="28"/>
          <w:szCs w:val="28"/>
        </w:rPr>
        <w:t xml:space="preserve">за </w:t>
      </w:r>
      <w:r w:rsidR="00E05E08">
        <w:rPr>
          <w:kern w:val="2"/>
          <w:sz w:val="28"/>
          <w:szCs w:val="28"/>
        </w:rPr>
        <w:t>2020</w:t>
      </w:r>
      <w:r w:rsidRPr="008B5A30">
        <w:rPr>
          <w:kern w:val="2"/>
          <w:sz w:val="28"/>
          <w:szCs w:val="28"/>
        </w:rPr>
        <w:t xml:space="preserve"> год</w:t>
      </w:r>
    </w:p>
    <w:p w:rsidR="006F5FF3" w:rsidRPr="008B5A30" w:rsidRDefault="006F5FF3" w:rsidP="006F5FF3">
      <w:pPr>
        <w:autoSpaceDE w:val="0"/>
        <w:autoSpaceDN w:val="0"/>
        <w:adjustRightInd w:val="0"/>
        <w:ind w:left="10773"/>
        <w:jc w:val="center"/>
        <w:rPr>
          <w:kern w:val="2"/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 выполнении основных мероприятий подпрограмм, а также контрольных событий </w:t>
      </w:r>
    </w:p>
    <w:p w:rsidR="006F5FF3" w:rsidRPr="008B5A30" w:rsidRDefault="007704D0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  <w:r w:rsidR="006F5FF3" w:rsidRPr="008B5A30">
        <w:rPr>
          <w:sz w:val="28"/>
          <w:szCs w:val="28"/>
        </w:rPr>
        <w:t xml:space="preserve"> «Развитие культуры и туризма» за </w:t>
      </w:r>
      <w:r w:rsidR="00E05E08">
        <w:rPr>
          <w:sz w:val="28"/>
          <w:szCs w:val="28"/>
        </w:rPr>
        <w:t>2020</w:t>
      </w:r>
      <w:r w:rsidR="006F5FF3" w:rsidRPr="008B5A30">
        <w:rPr>
          <w:sz w:val="28"/>
          <w:szCs w:val="28"/>
        </w:rPr>
        <w:t xml:space="preserve"> год</w:t>
      </w: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2126"/>
        <w:gridCol w:w="993"/>
        <w:gridCol w:w="1134"/>
        <w:gridCol w:w="992"/>
        <w:gridCol w:w="992"/>
        <w:gridCol w:w="2410"/>
        <w:gridCol w:w="1984"/>
        <w:gridCol w:w="1701"/>
      </w:tblGrid>
      <w:tr w:rsidR="007B4F49" w:rsidRPr="008B5A30" w:rsidTr="00687566">
        <w:trPr>
          <w:trHeight w:val="82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8B5A30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8B5A30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Наименование основного мероприятия подпрограммы, мероприятия ведомственной целевой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Ответственный исполнитель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заместитель руководителя </w:t>
            </w:r>
            <w:r w:rsidR="00687566" w:rsidRPr="008B5A30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ФИО)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Плановый срок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Фактический срок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Проблемы, возникшие в ходе реализации мероприятия </w:t>
            </w:r>
          </w:p>
        </w:tc>
      </w:tr>
      <w:tr w:rsidR="007B4F49" w:rsidRPr="008B5A30" w:rsidTr="0068756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начала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окончания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запланированные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достигнутые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F49" w:rsidRPr="008B5A30" w:rsidRDefault="007B4F49" w:rsidP="007B4F49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1 «Развитие культуры»</w:t>
            </w: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1.1. 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Развитие материально-технической базы сферы культуры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Отдел культуры Администрации Обливского района; муниципальные бюджетные учреждения культуры и муниципальное бюджетное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образовательное учреждение дополнительного образования детей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20</w:t>
            </w:r>
            <w:r w:rsidR="002B6BA2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зданий учреждений;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безопасных и благоприятных условий нахождения граждан в </w:t>
            </w:r>
            <w:r w:rsidRPr="008B5A30">
              <w:rPr>
                <w:kern w:val="2"/>
                <w:sz w:val="28"/>
                <w:szCs w:val="28"/>
              </w:rPr>
              <w:lastRenderedPageBreak/>
              <w:t>учреждениях культуры и ДМШ;</w:t>
            </w:r>
          </w:p>
          <w:p w:rsidR="00012043" w:rsidRPr="008B5A30" w:rsidRDefault="00012043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улучшение технического состояния зданий учреждений культуры ДМШ;</w:t>
            </w:r>
          </w:p>
          <w:p w:rsidR="007B4F49" w:rsidRPr="008B5A30" w:rsidRDefault="00012043" w:rsidP="0001204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пожарной безопасности зданий учреждений культуры и ДМШ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 общего количества посещений библиотек и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1.1.1.Приобретение основных средств;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</w:t>
            </w:r>
            <w:r w:rsidR="00012043" w:rsidRPr="008B5A30">
              <w:rPr>
                <w:kern w:val="2"/>
                <w:sz w:val="28"/>
                <w:szCs w:val="28"/>
              </w:rPr>
              <w:t>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850D5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1.1.2.</w:t>
            </w:r>
            <w:r w:rsidR="002850D5" w:rsidRPr="008B5A30">
              <w:rPr>
                <w:bCs/>
                <w:kern w:val="2"/>
                <w:sz w:val="28"/>
                <w:szCs w:val="28"/>
              </w:rPr>
              <w:t>Капитальный ремонт кровли здания МБУДО «Обливская ДМШ»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12043" w:rsidRPr="008B5A30" w:rsidTr="00E319D2">
        <w:trPr>
          <w:trHeight w:val="6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2043" w:rsidRPr="008B5A30" w:rsidRDefault="00012043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6AF" w:rsidRPr="008B5A30" w:rsidRDefault="004826AF" w:rsidP="0001204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1.2. Развитие библиотечного дела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Обливского района «</w:t>
            </w:r>
            <w:proofErr w:type="spellStart"/>
            <w:r w:rsidRPr="008B5A30">
              <w:rPr>
                <w:sz w:val="28"/>
                <w:szCs w:val="28"/>
              </w:rPr>
              <w:t>Межпоселенческая</w:t>
            </w:r>
            <w:proofErr w:type="spellEnd"/>
            <w:r w:rsidRPr="008B5A30">
              <w:rPr>
                <w:sz w:val="28"/>
                <w:szCs w:val="28"/>
              </w:rPr>
              <w:t xml:space="preserve"> центральная библиотека»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доступа населения к библиотечным фондам;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применение новых информационных технологий в представлении библиотечных фондов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Увеличение количества посещений библиотек, </w:t>
            </w:r>
          </w:p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коэффициента  динамики количества </w:t>
            </w:r>
            <w:proofErr w:type="gramStart"/>
            <w:r w:rsidRPr="008B5A30">
              <w:rPr>
                <w:sz w:val="28"/>
                <w:szCs w:val="28"/>
              </w:rPr>
              <w:t>библиографических</w:t>
            </w:r>
            <w:proofErr w:type="gramEnd"/>
            <w:r w:rsidRPr="008B5A30">
              <w:rPr>
                <w:sz w:val="28"/>
                <w:szCs w:val="28"/>
              </w:rPr>
              <w:t xml:space="preserve"> </w:t>
            </w:r>
          </w:p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записей муниципальных библиотек Обливского района в сводном электронном каталоге библиотек </w:t>
            </w:r>
            <w:r w:rsidRPr="008B5A30">
              <w:rPr>
                <w:sz w:val="28"/>
                <w:szCs w:val="28"/>
              </w:rPr>
              <w:lastRenderedPageBreak/>
              <w:t>Ростовской области (по сравнению с предыдущим годом)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012043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1.2.1.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Комплектование книжных фондов библиотек муниципальных образований;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1.2.2.Проведение литературно-творческих конкурсов,  фестивалей; информационно-просветительских мероприятий;</w:t>
            </w:r>
          </w:p>
          <w:p w:rsidR="004826AF" w:rsidRDefault="004826AF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  <w:p w:rsidR="00C651D2" w:rsidRPr="008B5A30" w:rsidRDefault="00C651D2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E319D2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1.2.3.Финансовое обеспечение выполнения муниципального  задания</w:t>
            </w:r>
            <w:r w:rsidRPr="008B5A30">
              <w:rPr>
                <w:sz w:val="28"/>
                <w:szCs w:val="28"/>
              </w:rPr>
              <w:t xml:space="preserve"> муниципальным бюджетным учреждением культуры Обливского района «</w:t>
            </w:r>
            <w:proofErr w:type="spellStart"/>
            <w:r w:rsidRPr="008B5A30">
              <w:rPr>
                <w:sz w:val="28"/>
                <w:szCs w:val="28"/>
              </w:rPr>
              <w:t>Межпоселенческая</w:t>
            </w:r>
            <w:proofErr w:type="spellEnd"/>
            <w:r w:rsidRPr="008B5A30">
              <w:rPr>
                <w:sz w:val="28"/>
                <w:szCs w:val="28"/>
              </w:rPr>
              <w:t xml:space="preserve"> центральная библиотека»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826AF" w:rsidRPr="008B5A30" w:rsidTr="00687566">
        <w:trPr>
          <w:trHeight w:val="2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1.2.4.</w:t>
            </w:r>
            <w:r w:rsidRPr="008B5A30">
              <w:t xml:space="preserve"> </w:t>
            </w:r>
            <w:r w:rsidRPr="008B5A30">
              <w:rPr>
                <w:kern w:val="2"/>
                <w:sz w:val="28"/>
                <w:szCs w:val="28"/>
              </w:rPr>
              <w:t>Приобретение колесных дисков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E319D2">
            <w:pPr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2030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6AF" w:rsidRPr="008B5A30" w:rsidRDefault="004826AF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1.3. Развитие культурно-досуговой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муниципальное бюджетное учреждение культуры «Обливский районный Дом культуры»;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создание условий для удовлетворения потребностей населения в культурно-досуговой деятельности, расширение возможностей для духовного развития; 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повышение творческого потенциала самодеятельных </w:t>
            </w:r>
            <w:r w:rsidRPr="008B5A30">
              <w:rPr>
                <w:kern w:val="2"/>
                <w:sz w:val="28"/>
                <w:szCs w:val="28"/>
              </w:rPr>
              <w:lastRenderedPageBreak/>
              <w:t>коллективов народного творчества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Увеличение численности участников культурно-досуговых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1.3.1.Финансовое обеспечение выполнения муниципального задания муниципальным бюджетным учреждением культуры «Обливский районный Дом культуры»;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</w:t>
            </w:r>
            <w:r w:rsidR="007B4F49"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rFonts w:cs="Calibri"/>
                <w:kern w:val="2"/>
                <w:sz w:val="28"/>
                <w:szCs w:val="28"/>
              </w:rPr>
              <w:t>1.3.2.</w:t>
            </w:r>
            <w:r w:rsidR="009F6249" w:rsidRPr="008B5A30">
              <w:t xml:space="preserve"> </w:t>
            </w:r>
            <w:r w:rsidR="009F6249" w:rsidRPr="008B5A30">
              <w:rPr>
                <w:rFonts w:cs="Calibri"/>
                <w:kern w:val="2"/>
                <w:sz w:val="28"/>
                <w:szCs w:val="28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F49" w:rsidRPr="008B5A30" w:rsidRDefault="007B4F49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sz w:val="28"/>
                <w:szCs w:val="28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1.4.</w:t>
            </w:r>
            <w:r w:rsidR="009F6249" w:rsidRPr="008B5A30">
              <w:rPr>
                <w:bCs/>
                <w:sz w:val="28"/>
                <w:szCs w:val="28"/>
              </w:rPr>
              <w:t>. Развитие образования в сфере культуры и искусства</w:t>
            </w:r>
          </w:p>
          <w:p w:rsidR="006C1B7D" w:rsidRPr="008B5A30" w:rsidRDefault="006C1B7D" w:rsidP="009F62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муниципальное бюджетное  образовательное учреждение   дополнительного образования детей «Обливская детская музыкальная школа»</w:t>
            </w:r>
            <w:r w:rsidRPr="008B5A30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</w:t>
            </w:r>
            <w:r w:rsidR="002B6BA2" w:rsidRPr="008B5A30">
              <w:rPr>
                <w:kern w:val="2"/>
                <w:sz w:val="28"/>
                <w:szCs w:val="28"/>
              </w:rPr>
              <w:t>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2B6BA2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</w:t>
            </w:r>
            <w:r w:rsidR="007B4F49" w:rsidRPr="008B5A30">
              <w:rPr>
                <w:kern w:val="2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сохранение и передача новым поколениям традиций музыкального образования;</w:t>
            </w:r>
          </w:p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адресная поддержка одаренных учащихся и талантливой молодежи;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эстетическое воспитание подрастающего поколения, воспитание подготовленной и заинтересованной аудитории слушателей и зрителей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Сохранение  процента   охвата  учащихся   1 – 9 классов общеобразовательных школ дополнительным эстетическим образованием</w:t>
            </w:r>
          </w:p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1.4.1.</w:t>
            </w:r>
            <w:r w:rsidR="00C90D2E" w:rsidRPr="008B5A30">
              <w:rPr>
                <w:kern w:val="2"/>
                <w:sz w:val="28"/>
                <w:szCs w:val="28"/>
              </w:rPr>
              <w:t xml:space="preserve"> 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Финансовое обеспечение выполнения муниципального задания муниципальным бюджетным  образовательным учреждением   дополнительного образования детей «Обливская детская музыкальная школа».</w:t>
            </w:r>
          </w:p>
          <w:p w:rsidR="006C1B7D" w:rsidRPr="008B5A30" w:rsidRDefault="006C1B7D" w:rsidP="007B4F49">
            <w:pPr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rFonts w:eastAsia="Calibri"/>
                <w:sz w:val="28"/>
                <w:szCs w:val="28"/>
                <w:lang w:eastAsia="en-US"/>
              </w:rPr>
              <w:t>3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C90D2E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1.4.2.</w:t>
            </w:r>
            <w:r w:rsidR="00C90D2E" w:rsidRPr="008B5A30">
              <w:t xml:space="preserve"> </w:t>
            </w:r>
            <w:r w:rsidR="00C90D2E" w:rsidRPr="008B5A30">
              <w:rPr>
                <w:kern w:val="2"/>
                <w:sz w:val="28"/>
                <w:szCs w:val="28"/>
              </w:rPr>
              <w:t>Расходы на технический надзор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spacing w:line="240" w:lineRule="atLeast"/>
              <w:contextualSpacing/>
              <w:jc w:val="both"/>
              <w:rPr>
                <w:rFonts w:eastAsia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1.5.</w:t>
            </w:r>
            <w:r w:rsidRPr="008B5A30">
              <w:rPr>
                <w:sz w:val="28"/>
                <w:szCs w:val="28"/>
              </w:rPr>
              <w:t xml:space="preserve"> </w:t>
            </w:r>
            <w:r w:rsidRPr="008B5A30">
              <w:rPr>
                <w:bCs/>
                <w:sz w:val="28"/>
                <w:szCs w:val="28"/>
              </w:rPr>
              <w:t>Расходы  на капитальный ремонт памятников.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  <w:lang w:eastAsia="en-US"/>
              </w:rPr>
              <w:t>Финансовый отдел 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2B6BA2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</w:t>
            </w:r>
            <w:r w:rsidR="002B6BA2" w:rsidRPr="008B5A30">
              <w:rPr>
                <w:kern w:val="2"/>
                <w:sz w:val="28"/>
                <w:szCs w:val="28"/>
                <w:lang w:eastAsia="en-US"/>
              </w:rPr>
              <w:t>3</w:t>
            </w:r>
            <w:r w:rsidRPr="008B5A30">
              <w:rPr>
                <w:kern w:val="2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C90D2E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Обеспечение сохранности и улучшение состояния памятников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Улучшение состояния памятников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D605F8" w:rsidRPr="008B5A30" w:rsidTr="008E5DE9">
        <w:trPr>
          <w:trHeight w:val="80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 xml:space="preserve">2.1. </w:t>
            </w: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 xml:space="preserve">отдел экономики Администрации Обливского района,  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главы сельских поселений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отдел муниципального хозяйства и градостроительства</w:t>
            </w: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sz w:val="28"/>
                <w:szCs w:val="28"/>
              </w:rPr>
            </w:pPr>
          </w:p>
          <w:p w:rsidR="00D605F8" w:rsidRPr="008B5A30" w:rsidRDefault="00D605F8" w:rsidP="007B4F49">
            <w:pPr>
              <w:spacing w:line="240" w:lineRule="atLeast"/>
              <w:ind w:firstLine="6"/>
              <w:contextualSpacing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D605F8" w:rsidRDefault="00D605F8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605F8">
              <w:rPr>
                <w:rFonts w:eastAsia="Calibri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D605F8" w:rsidRDefault="00D605F8" w:rsidP="007C342B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D605F8">
              <w:rPr>
                <w:rFonts w:eastAsia="Calibri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rFonts w:eastAsia="Calibri"/>
                <w:sz w:val="28"/>
                <w:szCs w:val="28"/>
                <w:lang w:eastAsia="en-US"/>
              </w:rPr>
              <w:t>Создание привлекательного образа Обливского района; доступность к туристской информации о районе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Рост туристских потоков внутреннего туризма на территорию Обливского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05F8" w:rsidRPr="008B5A30" w:rsidRDefault="00D605F8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B4F49" w:rsidRPr="008B5A30" w:rsidTr="00687566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F49" w:rsidRPr="008B5A30" w:rsidRDefault="007B4F49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lastRenderedPageBreak/>
              <w:t>Подпрограмма 3 «Обеспечение реализации муниципальной программы «Развитие культуры и туризма»</w:t>
            </w:r>
          </w:p>
        </w:tc>
      </w:tr>
      <w:tr w:rsidR="006C1B7D" w:rsidRPr="008B5A30" w:rsidTr="00E319D2">
        <w:trPr>
          <w:trHeight w:val="38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Calibri" w:hAnsi="Calibri" w:cs="Calibri"/>
                <w:bCs/>
                <w:kern w:val="2"/>
                <w:sz w:val="28"/>
                <w:szCs w:val="28"/>
                <w:lang w:eastAsia="en-US"/>
              </w:rPr>
            </w:pPr>
            <w:r w:rsidRPr="008B5A30">
              <w:rPr>
                <w:bCs/>
                <w:kern w:val="2"/>
                <w:sz w:val="28"/>
                <w:szCs w:val="28"/>
              </w:rPr>
              <w:t>3.1.Р</w:t>
            </w:r>
            <w:r w:rsidRPr="008B5A30">
              <w:rPr>
                <w:kern w:val="2"/>
                <w:sz w:val="28"/>
                <w:szCs w:val="28"/>
              </w:rPr>
              <w:t>асходы на содержание аппарата  отдела культуры Администрации Обливского района и бухгалтерии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Отдел культуры Администрации Обливского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C342B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2030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Создание эффективной системы управления реализацией программы, реализация в полном объеме мероприятий программы, достижения ее целей и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Повышение уровня освоения бюджетных средств, выделенных на реализацию муниципальной программы</w:t>
            </w:r>
            <w:r w:rsidRPr="008B5A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B7D" w:rsidRPr="008B5A30" w:rsidRDefault="006C1B7D" w:rsidP="007B4F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06AC8" w:rsidRPr="008B5A30" w:rsidRDefault="00E06AC8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"/>
          <w:szCs w:val="2"/>
        </w:rPr>
      </w:pPr>
    </w:p>
    <w:p w:rsidR="006F5FF3" w:rsidRPr="008B5A30" w:rsidRDefault="006F5FF3" w:rsidP="000D6B95">
      <w:pPr>
        <w:ind w:firstLine="709"/>
        <w:jc w:val="both"/>
        <w:rPr>
          <w:sz w:val="28"/>
          <w:szCs w:val="28"/>
        </w:rPr>
      </w:pPr>
    </w:p>
    <w:p w:rsidR="000D6B95" w:rsidRPr="008B5A30" w:rsidRDefault="000D6B95" w:rsidP="006F5FF3">
      <w:pPr>
        <w:sectPr w:rsidR="000D6B95" w:rsidRPr="008B5A30" w:rsidSect="00C651D2">
          <w:pgSz w:w="16838" w:h="11906" w:orient="landscape"/>
          <w:pgMar w:top="851" w:right="536" w:bottom="851" w:left="1134" w:header="708" w:footer="708" w:gutter="0"/>
          <w:cols w:space="720"/>
        </w:sectPr>
      </w:pP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Приложение № 2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к отчету о реализации</w:t>
      </w:r>
    </w:p>
    <w:p w:rsidR="006F5FF3" w:rsidRPr="008B5A30" w:rsidRDefault="007704D0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</w:p>
    <w:p w:rsidR="006F5FF3" w:rsidRPr="008B5A30" w:rsidRDefault="006F5FF3" w:rsidP="00EB4A58">
      <w:pPr>
        <w:widowControl w:val="0"/>
        <w:autoSpaceDE w:val="0"/>
        <w:autoSpaceDN w:val="0"/>
        <w:adjustRightInd w:val="0"/>
        <w:ind w:left="6237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«Развитие культуры и туризма»</w:t>
      </w:r>
      <w:r w:rsidR="00EB4A58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 xml:space="preserve">за </w:t>
      </w:r>
      <w:r w:rsidR="00E05E08">
        <w:rPr>
          <w:sz w:val="28"/>
          <w:szCs w:val="28"/>
        </w:rPr>
        <w:t>2020</w:t>
      </w:r>
      <w:r w:rsidRPr="008B5A30">
        <w:rPr>
          <w:sz w:val="28"/>
          <w:szCs w:val="28"/>
        </w:rPr>
        <w:t xml:space="preserve"> год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6F5FF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об использовании бюджетных ассигнований </w:t>
      </w:r>
      <w:r w:rsidR="00EB4A58" w:rsidRPr="008B5A30">
        <w:rPr>
          <w:sz w:val="28"/>
          <w:szCs w:val="28"/>
        </w:rPr>
        <w:br/>
      </w:r>
      <w:r w:rsidRPr="008B5A30">
        <w:rPr>
          <w:sz w:val="28"/>
          <w:szCs w:val="28"/>
        </w:rPr>
        <w:t xml:space="preserve">и внебюджетных средств на реализацию </w:t>
      </w:r>
      <w:r w:rsidR="00BF4D45" w:rsidRPr="008B5A30">
        <w:rPr>
          <w:sz w:val="28"/>
          <w:szCs w:val="28"/>
        </w:rPr>
        <w:t xml:space="preserve">муниципальной </w:t>
      </w:r>
      <w:r w:rsidRPr="008B5A30">
        <w:rPr>
          <w:sz w:val="28"/>
          <w:szCs w:val="28"/>
        </w:rPr>
        <w:t xml:space="preserve">программы </w:t>
      </w:r>
      <w:r w:rsidR="007704D0" w:rsidRPr="008B5A30">
        <w:rPr>
          <w:sz w:val="28"/>
          <w:szCs w:val="28"/>
        </w:rPr>
        <w:t>Обливского района</w:t>
      </w:r>
      <w:r w:rsidRPr="008B5A30">
        <w:rPr>
          <w:sz w:val="28"/>
          <w:szCs w:val="28"/>
        </w:rPr>
        <w:t xml:space="preserve"> «Развитие культуры и туризма» за </w:t>
      </w:r>
      <w:r w:rsidR="00E05E08">
        <w:rPr>
          <w:sz w:val="28"/>
          <w:szCs w:val="28"/>
        </w:rPr>
        <w:t>2020</w:t>
      </w:r>
      <w:r w:rsidRPr="008B5A30">
        <w:rPr>
          <w:sz w:val="28"/>
          <w:szCs w:val="28"/>
        </w:rPr>
        <w:t xml:space="preserve"> г.</w:t>
      </w:r>
    </w:p>
    <w:tbl>
      <w:tblPr>
        <w:tblW w:w="10349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3543"/>
        <w:gridCol w:w="1701"/>
        <w:gridCol w:w="1560"/>
      </w:tblGrid>
      <w:tr w:rsidR="00E6213C" w:rsidRPr="008B5A30" w:rsidTr="00AA7DB2">
        <w:trPr>
          <w:trHeight w:val="1127"/>
        </w:trPr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Наименование    муниципальной    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 программы, подпрограммы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программы, основного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мероприятия, мероприятия ВЦП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Объем  расходов, предусмотренных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муниципальной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программой (тыс. руб.)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Фактические 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расходы (тыс. руб.) </w:t>
            </w:r>
          </w:p>
        </w:tc>
      </w:tr>
      <w:tr w:rsidR="00E6213C" w:rsidRPr="008B5A30" w:rsidTr="00AA7DB2"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E6213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Муниципальная</w:t>
            </w:r>
            <w:r w:rsidRPr="008B5A30">
              <w:rPr>
                <w:sz w:val="24"/>
                <w:szCs w:val="24"/>
                <w:lang w:eastAsia="en-US"/>
              </w:rPr>
              <w:br/>
              <w:t xml:space="preserve">программа   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«Развитие культуры и туризма»  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E05E08" w:rsidRDefault="00AB1338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AB1338">
              <w:rPr>
                <w:sz w:val="24"/>
                <w:szCs w:val="24"/>
                <w:lang w:eastAsia="en-US"/>
              </w:rPr>
              <w:t>53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AB1338">
              <w:rPr>
                <w:sz w:val="24"/>
                <w:szCs w:val="24"/>
                <w:lang w:eastAsia="en-US"/>
              </w:rPr>
              <w:t>515,6</w:t>
            </w:r>
          </w:p>
        </w:tc>
        <w:tc>
          <w:tcPr>
            <w:tcW w:w="1560" w:type="dxa"/>
          </w:tcPr>
          <w:p w:rsidR="00E6213C" w:rsidRPr="00E05E08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53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316,7</w:t>
            </w:r>
          </w:p>
        </w:tc>
      </w:tr>
      <w:tr w:rsidR="00E6213C" w:rsidRPr="008B5A30" w:rsidTr="00AA7DB2">
        <w:trPr>
          <w:trHeight w:val="30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525,9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525,4</w:t>
            </w:r>
          </w:p>
        </w:tc>
      </w:tr>
      <w:tr w:rsidR="00E6213C" w:rsidRPr="008B5A30" w:rsidTr="00AA7DB2">
        <w:trPr>
          <w:trHeight w:val="38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309,3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309,1</w:t>
            </w:r>
          </w:p>
        </w:tc>
      </w:tr>
      <w:tr w:rsidR="00E6213C" w:rsidRPr="008B5A30" w:rsidTr="00AA7DB2">
        <w:trPr>
          <w:trHeight w:val="31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6A54F3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680,4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37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482,2</w:t>
            </w:r>
          </w:p>
        </w:tc>
      </w:tr>
      <w:tr w:rsidR="00E6213C" w:rsidRPr="008B5A30" w:rsidTr="00AA7DB2">
        <w:trPr>
          <w:trHeight w:val="40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6A54F3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0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Подпрограмма 1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«Развитие культуры»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50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585,5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50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470,8</w:t>
            </w:r>
          </w:p>
        </w:tc>
      </w:tr>
      <w:tr w:rsidR="00E6213C" w:rsidRPr="008B5A30" w:rsidTr="00AA7DB2">
        <w:trPr>
          <w:trHeight w:val="42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525,9</w:t>
            </w:r>
          </w:p>
        </w:tc>
        <w:tc>
          <w:tcPr>
            <w:tcW w:w="1560" w:type="dxa"/>
          </w:tcPr>
          <w:p w:rsidR="00E6213C" w:rsidRPr="005F65B5" w:rsidRDefault="005F65B5" w:rsidP="00464D3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52</w:t>
            </w:r>
            <w:r w:rsidR="00464D3C">
              <w:rPr>
                <w:sz w:val="24"/>
                <w:szCs w:val="24"/>
                <w:lang w:eastAsia="en-US"/>
              </w:rPr>
              <w:t>5</w:t>
            </w:r>
            <w:r w:rsidRPr="005F65B5">
              <w:rPr>
                <w:sz w:val="24"/>
                <w:szCs w:val="24"/>
                <w:lang w:eastAsia="en-US"/>
              </w:rPr>
              <w:t>,</w:t>
            </w: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E6213C" w:rsidRPr="008B5A30" w:rsidTr="00AA7DB2">
        <w:trPr>
          <w:trHeight w:val="36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309,3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 </w:t>
            </w:r>
            <w:r w:rsidRPr="005F65B5">
              <w:rPr>
                <w:sz w:val="24"/>
                <w:szCs w:val="24"/>
                <w:lang w:eastAsia="en-US"/>
              </w:rPr>
              <w:t>309,1</w:t>
            </w:r>
          </w:p>
        </w:tc>
      </w:tr>
      <w:tr w:rsidR="00E6213C" w:rsidRPr="008B5A30" w:rsidTr="00AA7DB2">
        <w:trPr>
          <w:trHeight w:val="334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34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750,3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34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636,3</w:t>
            </w:r>
          </w:p>
        </w:tc>
      </w:tr>
      <w:tr w:rsidR="00E6213C" w:rsidRPr="008B5A30" w:rsidTr="00AA7DB2">
        <w:trPr>
          <w:trHeight w:val="39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6A54F3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5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1.1.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материально-технической базы сферы культуры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14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691,6</w:t>
            </w:r>
          </w:p>
        </w:tc>
        <w:tc>
          <w:tcPr>
            <w:tcW w:w="1560" w:type="dxa"/>
          </w:tcPr>
          <w:p w:rsidR="00E6213C" w:rsidRPr="00E05E08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14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691,2</w:t>
            </w:r>
          </w:p>
        </w:tc>
      </w:tr>
      <w:tr w:rsidR="00E6213C" w:rsidRPr="008B5A30" w:rsidTr="00AA7DB2">
        <w:trPr>
          <w:trHeight w:val="39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</w:rPr>
              <w:t>8</w:t>
            </w:r>
            <w:r w:rsidR="007237F9">
              <w:rPr>
                <w:sz w:val="24"/>
                <w:szCs w:val="24"/>
              </w:rPr>
              <w:t xml:space="preserve"> </w:t>
            </w:r>
            <w:r w:rsidRPr="006A54F3">
              <w:rPr>
                <w:sz w:val="24"/>
                <w:szCs w:val="24"/>
              </w:rPr>
              <w:t>230,9</w:t>
            </w:r>
          </w:p>
        </w:tc>
        <w:tc>
          <w:tcPr>
            <w:tcW w:w="1560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8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230,7</w:t>
            </w:r>
          </w:p>
        </w:tc>
      </w:tr>
      <w:tr w:rsidR="00E6213C" w:rsidRPr="008B5A30" w:rsidTr="00AA7DB2">
        <w:trPr>
          <w:trHeight w:val="30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135,3</w:t>
            </w:r>
          </w:p>
        </w:tc>
        <w:tc>
          <w:tcPr>
            <w:tcW w:w="1560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6A54F3">
              <w:rPr>
                <w:sz w:val="24"/>
                <w:szCs w:val="24"/>
                <w:lang w:eastAsia="en-US"/>
              </w:rPr>
              <w:t>135,1</w:t>
            </w:r>
          </w:p>
        </w:tc>
      </w:tr>
      <w:tr w:rsidR="00E6213C" w:rsidRPr="008B5A30" w:rsidTr="00AA7DB2">
        <w:trPr>
          <w:trHeight w:val="263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325,4</w:t>
            </w:r>
          </w:p>
        </w:tc>
        <w:tc>
          <w:tcPr>
            <w:tcW w:w="1560" w:type="dxa"/>
          </w:tcPr>
          <w:p w:rsidR="00E6213C" w:rsidRPr="006A54F3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325,4</w:t>
            </w:r>
          </w:p>
        </w:tc>
      </w:tr>
      <w:tr w:rsidR="00E6213C" w:rsidRPr="008B5A30" w:rsidTr="00AA7DB2">
        <w:trPr>
          <w:trHeight w:val="391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6A54F3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6A54F3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A54F3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  <w:r w:rsidRPr="008B5A30">
              <w:rPr>
                <w:bCs/>
                <w:kern w:val="2"/>
                <w:sz w:val="24"/>
                <w:szCs w:val="24"/>
              </w:rPr>
              <w:t xml:space="preserve">1.2.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Развитие библиотечного дела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5F65B5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752,6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720,8</w:t>
            </w:r>
          </w:p>
        </w:tc>
      </w:tr>
      <w:tr w:rsidR="00E6213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5F65B5" w:rsidRDefault="006A54F3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84,9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84,9</w:t>
            </w:r>
          </w:p>
        </w:tc>
      </w:tr>
      <w:tr w:rsidR="00E6213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</w:t>
            </w:r>
            <w:r w:rsidR="00A403CE" w:rsidRPr="005F65B5">
              <w:rPr>
                <w:sz w:val="24"/>
                <w:szCs w:val="24"/>
                <w:lang w:eastAsia="en-US"/>
              </w:rPr>
              <w:t>,0</w:t>
            </w:r>
          </w:p>
        </w:tc>
      </w:tr>
      <w:tr w:rsidR="00E6213C" w:rsidRPr="008B5A30" w:rsidTr="00AA7DB2">
        <w:trPr>
          <w:trHeight w:val="265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667,7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8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635,9</w:t>
            </w:r>
          </w:p>
        </w:tc>
      </w:tr>
      <w:tr w:rsidR="00E6213C" w:rsidRPr="008B5A30" w:rsidTr="00AA7DB2">
        <w:trPr>
          <w:trHeight w:val="37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7"/>
        </w:trPr>
        <w:tc>
          <w:tcPr>
            <w:tcW w:w="1560" w:type="dxa"/>
            <w:vMerge w:val="restart"/>
            <w:hideMark/>
          </w:tcPr>
          <w:p w:rsidR="00E6213C" w:rsidRPr="008B5A30" w:rsidRDefault="007E3747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1.3.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</w:t>
            </w:r>
            <w:r w:rsidR="00E6213C" w:rsidRPr="008B5A30">
              <w:rPr>
                <w:sz w:val="24"/>
                <w:szCs w:val="24"/>
                <w:lang w:eastAsia="en-US"/>
              </w:rPr>
              <w:lastRenderedPageBreak/>
              <w:t xml:space="preserve">мероприятие </w:t>
            </w:r>
          </w:p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lastRenderedPageBreak/>
              <w:t>Развитие культурно-</w:t>
            </w:r>
            <w:r w:rsidRPr="008B5A30">
              <w:rPr>
                <w:bCs/>
                <w:kern w:val="2"/>
                <w:sz w:val="24"/>
                <w:szCs w:val="24"/>
              </w:rPr>
              <w:lastRenderedPageBreak/>
              <w:t>досуговой деятельности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lastRenderedPageBreak/>
              <w:t xml:space="preserve">всего  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</w:rPr>
              <w:t>16</w:t>
            </w:r>
            <w:r w:rsidR="007237F9">
              <w:rPr>
                <w:sz w:val="24"/>
                <w:szCs w:val="24"/>
              </w:rPr>
              <w:t xml:space="preserve"> </w:t>
            </w:r>
            <w:r w:rsidRPr="005F65B5">
              <w:rPr>
                <w:sz w:val="24"/>
                <w:szCs w:val="24"/>
              </w:rPr>
              <w:t>187,0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16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119,1</w:t>
            </w:r>
          </w:p>
        </w:tc>
      </w:tr>
      <w:tr w:rsidR="00E6213C" w:rsidRPr="008B5A30" w:rsidTr="00AA7DB2">
        <w:trPr>
          <w:trHeight w:val="410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5F65B5" w:rsidRDefault="00D53C4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A403CE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0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</w:rPr>
              <w:t>16</w:t>
            </w:r>
            <w:r w:rsidR="007237F9">
              <w:rPr>
                <w:sz w:val="24"/>
                <w:szCs w:val="24"/>
              </w:rPr>
              <w:t xml:space="preserve"> </w:t>
            </w:r>
            <w:r w:rsidRPr="005F65B5">
              <w:rPr>
                <w:sz w:val="24"/>
                <w:szCs w:val="24"/>
              </w:rPr>
              <w:t>187,0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16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119,1</w:t>
            </w:r>
          </w:p>
        </w:tc>
      </w:tr>
      <w:tr w:rsidR="00E6213C" w:rsidRPr="008B5A30" w:rsidTr="008C48DC">
        <w:trPr>
          <w:trHeight w:val="289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 w:val="restart"/>
          </w:tcPr>
          <w:p w:rsidR="00E6213C" w:rsidRPr="008B5A30" w:rsidRDefault="007E3747" w:rsidP="007E3747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1.4.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  <w:r w:rsidRPr="008B5A30">
              <w:rPr>
                <w:bCs/>
                <w:sz w:val="24"/>
                <w:szCs w:val="24"/>
              </w:rPr>
              <w:t>Развитие музыкального образования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</w:rPr>
              <w:t>9</w:t>
            </w:r>
            <w:r w:rsidR="007237F9">
              <w:rPr>
                <w:sz w:val="24"/>
                <w:szCs w:val="24"/>
              </w:rPr>
              <w:t xml:space="preserve"> </w:t>
            </w:r>
            <w:r w:rsidRPr="005F65B5">
              <w:rPr>
                <w:sz w:val="24"/>
                <w:szCs w:val="24"/>
              </w:rPr>
              <w:t>523,4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509,2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5F65B5" w:rsidRDefault="00D53C4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D53C4B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</w:rPr>
              <w:t>9</w:t>
            </w:r>
            <w:r w:rsidR="007237F9">
              <w:rPr>
                <w:sz w:val="24"/>
                <w:szCs w:val="24"/>
              </w:rPr>
              <w:t xml:space="preserve"> </w:t>
            </w:r>
            <w:r w:rsidRPr="005F65B5">
              <w:rPr>
                <w:sz w:val="24"/>
                <w:szCs w:val="24"/>
              </w:rPr>
              <w:t>523,4</w:t>
            </w:r>
          </w:p>
        </w:tc>
        <w:tc>
          <w:tcPr>
            <w:tcW w:w="1560" w:type="dxa"/>
          </w:tcPr>
          <w:p w:rsidR="00E6213C" w:rsidRPr="005F65B5" w:rsidRDefault="005F65B5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9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5F65B5">
              <w:rPr>
                <w:sz w:val="24"/>
                <w:szCs w:val="24"/>
                <w:lang w:eastAsia="en-US"/>
              </w:rPr>
              <w:t>509,2</w:t>
            </w:r>
          </w:p>
        </w:tc>
      </w:tr>
      <w:tr w:rsidR="00E6213C" w:rsidRPr="008B5A30" w:rsidTr="00AA7DB2">
        <w:trPr>
          <w:trHeight w:val="353"/>
        </w:trPr>
        <w:tc>
          <w:tcPr>
            <w:tcW w:w="1560" w:type="dxa"/>
            <w:vMerge/>
          </w:tcPr>
          <w:p w:rsidR="00E6213C" w:rsidRPr="008B5A30" w:rsidRDefault="00E6213C" w:rsidP="00E6213C">
            <w:pPr>
              <w:spacing w:line="240" w:lineRule="atLeast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5F65B5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5F65B5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E05E08" w:rsidTr="008E5DE9">
        <w:trPr>
          <w:trHeight w:val="328"/>
        </w:trPr>
        <w:tc>
          <w:tcPr>
            <w:tcW w:w="1560" w:type="dxa"/>
            <w:vMerge w:val="restart"/>
          </w:tcPr>
          <w:p w:rsidR="008C48DC" w:rsidRPr="008B5A30" w:rsidRDefault="008C48DC" w:rsidP="008E5DE9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 xml:space="preserve">1.5. </w:t>
            </w:r>
            <w:r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bCs/>
                <w:sz w:val="24"/>
                <w:szCs w:val="24"/>
              </w:rPr>
              <w:t>Расходы  на капитальный ремонт памятников.</w:t>
            </w:r>
          </w:p>
        </w:tc>
        <w:tc>
          <w:tcPr>
            <w:tcW w:w="3543" w:type="dxa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1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230,6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1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230,5</w:t>
            </w:r>
          </w:p>
        </w:tc>
      </w:tr>
      <w:tr w:rsidR="008C48D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1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183,8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1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183,8</w:t>
            </w:r>
          </w:p>
        </w:tc>
      </w:tr>
      <w:tr w:rsidR="008C48D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E05E08" w:rsidTr="008E5DE9">
        <w:trPr>
          <w:trHeight w:val="328"/>
        </w:trPr>
        <w:tc>
          <w:tcPr>
            <w:tcW w:w="1560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46,8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46,7</w:t>
            </w:r>
          </w:p>
        </w:tc>
      </w:tr>
      <w:tr w:rsidR="008C48DC" w:rsidRPr="00E05E08" w:rsidTr="008E5DE9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8C48DC" w:rsidRPr="008B5A30" w:rsidRDefault="008C48DC" w:rsidP="008E5DE9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8C48DC" w:rsidRPr="008B5A30" w:rsidRDefault="008C48DC" w:rsidP="008E5DE9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8C48DC" w:rsidRPr="008B5A30" w:rsidRDefault="008C48DC" w:rsidP="008E5DE9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 w:val="restart"/>
          </w:tcPr>
          <w:p w:rsidR="00E6213C" w:rsidRPr="008B5A30" w:rsidRDefault="008C48DC" w:rsidP="007E3747">
            <w:pPr>
              <w:spacing w:line="240" w:lineRule="atLeast"/>
              <w:contextualSpacing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kern w:val="2"/>
                <w:sz w:val="24"/>
                <w:szCs w:val="24"/>
              </w:rPr>
              <w:t>1.6</w:t>
            </w:r>
            <w:r w:rsidR="007E3747" w:rsidRPr="008B5A30">
              <w:rPr>
                <w:bCs/>
                <w:kern w:val="2"/>
                <w:sz w:val="24"/>
                <w:szCs w:val="24"/>
              </w:rPr>
              <w:t xml:space="preserve">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Основное мероприятие </w:t>
            </w:r>
          </w:p>
        </w:tc>
        <w:tc>
          <w:tcPr>
            <w:tcW w:w="1985" w:type="dxa"/>
            <w:vMerge w:val="restart"/>
          </w:tcPr>
          <w:p w:rsidR="00E6213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>Государственная поддержка лучших сельских учреждений культуры и лучших работников</w:t>
            </w: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200,3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200,0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26,3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26,0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174,0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174,0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46,7</w:t>
            </w:r>
          </w:p>
        </w:tc>
      </w:tr>
      <w:tr w:rsidR="00E6213C" w:rsidRPr="008B5A30" w:rsidTr="00AA7DB2">
        <w:trPr>
          <w:trHeight w:val="328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43"/>
        </w:trPr>
        <w:tc>
          <w:tcPr>
            <w:tcW w:w="1560" w:type="dxa"/>
            <w:vMerge w:val="restart"/>
            <w:hideMark/>
          </w:tcPr>
          <w:p w:rsidR="00E6213C" w:rsidRPr="008B5A30" w:rsidRDefault="007E3747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 </w:t>
            </w:r>
            <w:r w:rsidR="00E6213C" w:rsidRPr="008B5A30">
              <w:rPr>
                <w:sz w:val="24"/>
                <w:szCs w:val="24"/>
                <w:lang w:eastAsia="en-US"/>
              </w:rPr>
              <w:t xml:space="preserve">Подпрограмма  </w:t>
            </w:r>
          </w:p>
        </w:tc>
        <w:tc>
          <w:tcPr>
            <w:tcW w:w="1985" w:type="dxa"/>
            <w:vMerge w:val="restart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«Туризм</w:t>
            </w:r>
            <w:r w:rsidR="00E6213C" w:rsidRPr="008B5A30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</w:tr>
      <w:tr w:rsidR="00E6213C" w:rsidRPr="008B5A30" w:rsidTr="00AA7DB2">
        <w:trPr>
          <w:trHeight w:val="406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2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7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</w:tr>
      <w:tr w:rsidR="00E6213C" w:rsidRPr="008B5A30" w:rsidTr="008C48DC">
        <w:trPr>
          <w:trHeight w:val="215"/>
        </w:trPr>
        <w:tc>
          <w:tcPr>
            <w:tcW w:w="1560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421"/>
        </w:trPr>
        <w:tc>
          <w:tcPr>
            <w:tcW w:w="1560" w:type="dxa"/>
            <w:vMerge w:val="restart"/>
            <w:hideMark/>
          </w:tcPr>
          <w:p w:rsidR="008C48DC" w:rsidRPr="008B5A30" w:rsidRDefault="008C48DC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2.1. Основное мероприятие </w:t>
            </w:r>
          </w:p>
        </w:tc>
        <w:tc>
          <w:tcPr>
            <w:tcW w:w="1985" w:type="dxa"/>
            <w:vMerge w:val="restart"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</w:rPr>
              <w:t>Привлечение туристов на территорию Обливского района</w:t>
            </w: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</w:tr>
      <w:tr w:rsidR="008C48DC" w:rsidRPr="008B5A30" w:rsidTr="00AA7DB2">
        <w:trPr>
          <w:trHeight w:val="271"/>
        </w:trPr>
        <w:tc>
          <w:tcPr>
            <w:tcW w:w="1560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418"/>
        </w:trPr>
        <w:tc>
          <w:tcPr>
            <w:tcW w:w="1560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281"/>
        </w:trPr>
        <w:tc>
          <w:tcPr>
            <w:tcW w:w="1560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5,8</w:t>
            </w:r>
          </w:p>
        </w:tc>
      </w:tr>
      <w:tr w:rsidR="008C48DC" w:rsidRPr="008B5A30" w:rsidTr="008C48DC">
        <w:trPr>
          <w:trHeight w:val="314"/>
        </w:trPr>
        <w:tc>
          <w:tcPr>
            <w:tcW w:w="1560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327"/>
        </w:trPr>
        <w:tc>
          <w:tcPr>
            <w:tcW w:w="1560" w:type="dxa"/>
            <w:vMerge w:val="restart"/>
          </w:tcPr>
          <w:p w:rsidR="00E6213C" w:rsidRPr="008B5A30" w:rsidRDefault="007E3747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 Подпрограмма </w:t>
            </w:r>
          </w:p>
        </w:tc>
        <w:tc>
          <w:tcPr>
            <w:tcW w:w="1985" w:type="dxa"/>
            <w:vMerge w:val="restart"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kern w:val="2"/>
                <w:sz w:val="24"/>
                <w:szCs w:val="24"/>
              </w:rPr>
              <w:t>«Обеспечение реализации муниципальной программы «Развитие культуры и туризма»</w:t>
            </w: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924,3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840,1</w:t>
            </w:r>
          </w:p>
        </w:tc>
      </w:tr>
      <w:tr w:rsidR="00E6213C" w:rsidRPr="008B5A30" w:rsidTr="00AA7DB2">
        <w:trPr>
          <w:trHeight w:val="417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23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E6213C" w:rsidRPr="008B5A30" w:rsidTr="00AA7DB2">
        <w:trPr>
          <w:trHeight w:val="415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924,3</w:t>
            </w:r>
          </w:p>
        </w:tc>
        <w:tc>
          <w:tcPr>
            <w:tcW w:w="1560" w:type="dxa"/>
          </w:tcPr>
          <w:p w:rsidR="00E6213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840,1</w:t>
            </w:r>
          </w:p>
        </w:tc>
      </w:tr>
      <w:tr w:rsidR="00E6213C" w:rsidRPr="008B5A30" w:rsidTr="00AA7DB2">
        <w:trPr>
          <w:trHeight w:val="411"/>
        </w:trPr>
        <w:tc>
          <w:tcPr>
            <w:tcW w:w="1560" w:type="dxa"/>
            <w:vMerge/>
            <w:vAlign w:val="center"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E6213C" w:rsidRPr="008B5A30" w:rsidRDefault="00E6213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E6213C" w:rsidRPr="008B5A30" w:rsidRDefault="00E6213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E6213C" w:rsidRPr="008C48DC" w:rsidRDefault="00E6213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331"/>
        </w:trPr>
        <w:tc>
          <w:tcPr>
            <w:tcW w:w="1560" w:type="dxa"/>
            <w:vMerge w:val="restart"/>
          </w:tcPr>
          <w:p w:rsidR="008C48DC" w:rsidRPr="008B5A30" w:rsidRDefault="008C48DC" w:rsidP="007E3747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3.1. Основное мероприятие </w:t>
            </w:r>
          </w:p>
        </w:tc>
        <w:tc>
          <w:tcPr>
            <w:tcW w:w="1985" w:type="dxa"/>
            <w:vMerge w:val="restart"/>
          </w:tcPr>
          <w:p w:rsidR="008C48DC" w:rsidRPr="008B5A30" w:rsidRDefault="008C48DC" w:rsidP="00E6213C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4"/>
                <w:szCs w:val="24"/>
              </w:rPr>
            </w:pPr>
            <w:r w:rsidRPr="008B5A30">
              <w:rPr>
                <w:bCs/>
                <w:kern w:val="2"/>
                <w:sz w:val="24"/>
                <w:szCs w:val="24"/>
              </w:rPr>
              <w:t>Р</w:t>
            </w:r>
            <w:r w:rsidRPr="008B5A30">
              <w:rPr>
                <w:kern w:val="2"/>
                <w:sz w:val="24"/>
                <w:szCs w:val="24"/>
              </w:rPr>
              <w:t>асходы на содержание аппарата  отдела культуры Администрации Обливского района и бухгалтерии</w:t>
            </w:r>
          </w:p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всего             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924,3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840,1</w:t>
            </w:r>
          </w:p>
        </w:tc>
      </w:tr>
      <w:tr w:rsidR="008C48DC" w:rsidRPr="008B5A30" w:rsidTr="00AA7DB2">
        <w:trPr>
          <w:trHeight w:val="408"/>
        </w:trPr>
        <w:tc>
          <w:tcPr>
            <w:tcW w:w="1560" w:type="dxa"/>
            <w:vMerge/>
            <w:vAlign w:val="center"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областной бюджет   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427"/>
        </w:trPr>
        <w:tc>
          <w:tcPr>
            <w:tcW w:w="1560" w:type="dxa"/>
            <w:vMerge/>
            <w:vAlign w:val="center"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8C48DC" w:rsidRPr="008B5A30" w:rsidTr="00AA7DB2">
        <w:trPr>
          <w:trHeight w:val="405"/>
        </w:trPr>
        <w:tc>
          <w:tcPr>
            <w:tcW w:w="1560" w:type="dxa"/>
            <w:vMerge/>
            <w:vAlign w:val="center"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 xml:space="preserve">местный бюджет 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</w:rPr>
              <w:t>2</w:t>
            </w:r>
            <w:r w:rsidR="007237F9">
              <w:rPr>
                <w:sz w:val="24"/>
                <w:szCs w:val="24"/>
              </w:rPr>
              <w:t xml:space="preserve"> </w:t>
            </w:r>
            <w:r w:rsidRPr="008C48DC">
              <w:rPr>
                <w:sz w:val="24"/>
                <w:szCs w:val="24"/>
              </w:rPr>
              <w:t>924,3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2</w:t>
            </w:r>
            <w:r w:rsidR="007237F9">
              <w:rPr>
                <w:sz w:val="24"/>
                <w:szCs w:val="24"/>
                <w:lang w:eastAsia="en-US"/>
              </w:rPr>
              <w:t xml:space="preserve"> </w:t>
            </w:r>
            <w:r w:rsidRPr="008C48DC">
              <w:rPr>
                <w:sz w:val="24"/>
                <w:szCs w:val="24"/>
                <w:lang w:eastAsia="en-US"/>
              </w:rPr>
              <w:t>840,1</w:t>
            </w:r>
          </w:p>
        </w:tc>
      </w:tr>
      <w:tr w:rsidR="008C48DC" w:rsidRPr="008B5A30" w:rsidTr="00AA7DB2">
        <w:trPr>
          <w:trHeight w:val="428"/>
        </w:trPr>
        <w:tc>
          <w:tcPr>
            <w:tcW w:w="1560" w:type="dxa"/>
            <w:vMerge/>
            <w:vAlign w:val="center"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vMerge/>
            <w:vAlign w:val="center"/>
            <w:hideMark/>
          </w:tcPr>
          <w:p w:rsidR="008C48DC" w:rsidRPr="008B5A30" w:rsidRDefault="008C48DC" w:rsidP="00E6213C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hideMark/>
          </w:tcPr>
          <w:p w:rsidR="008C48DC" w:rsidRPr="008B5A30" w:rsidRDefault="008C48DC" w:rsidP="00E6213C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  <w:lang w:eastAsia="en-US"/>
              </w:rPr>
            </w:pPr>
            <w:r w:rsidRPr="008B5A30">
              <w:rPr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701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60" w:type="dxa"/>
          </w:tcPr>
          <w:p w:rsidR="008C48DC" w:rsidRPr="008C48DC" w:rsidRDefault="008C48DC" w:rsidP="007237F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8C48DC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0962BA" w:rsidRPr="008B5A30" w:rsidRDefault="000962BA" w:rsidP="005D2C8E">
      <w:pPr>
        <w:spacing w:line="216" w:lineRule="auto"/>
        <w:rPr>
          <w:sz w:val="28"/>
          <w:szCs w:val="28"/>
        </w:rPr>
        <w:sectPr w:rsidR="000962BA" w:rsidRPr="008B5A30" w:rsidSect="00EB4A58">
          <w:pgSz w:w="11906" w:h="16838"/>
          <w:pgMar w:top="709" w:right="851" w:bottom="1134" w:left="1304" w:header="709" w:footer="709" w:gutter="0"/>
          <w:cols w:space="720"/>
        </w:sectPr>
      </w:pP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lastRenderedPageBreak/>
        <w:t>Приложение № 3</w:t>
      </w: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к отчету о реализации</w:t>
      </w:r>
    </w:p>
    <w:p w:rsidR="006F5FF3" w:rsidRPr="008B5A30" w:rsidRDefault="007704D0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муниципальной программы</w:t>
      </w:r>
      <w:r w:rsidR="006F5FF3" w:rsidRPr="008B5A30">
        <w:rPr>
          <w:sz w:val="28"/>
          <w:szCs w:val="28"/>
        </w:rPr>
        <w:t xml:space="preserve"> </w:t>
      </w:r>
      <w:r w:rsidRPr="008B5A30">
        <w:rPr>
          <w:sz w:val="28"/>
          <w:szCs w:val="28"/>
        </w:rPr>
        <w:t>Обливского района</w:t>
      </w:r>
    </w:p>
    <w:p w:rsidR="006F5FF3" w:rsidRPr="008B5A30" w:rsidRDefault="006F5FF3" w:rsidP="005D2C8E">
      <w:pPr>
        <w:widowControl w:val="0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«Развитие культуры и туризма»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ind w:left="10773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 xml:space="preserve">за </w:t>
      </w:r>
      <w:r w:rsidR="00E05E08">
        <w:rPr>
          <w:sz w:val="28"/>
          <w:szCs w:val="28"/>
        </w:rPr>
        <w:t>2020</w:t>
      </w:r>
      <w:r w:rsidRPr="008B5A30">
        <w:rPr>
          <w:sz w:val="28"/>
          <w:szCs w:val="28"/>
        </w:rPr>
        <w:t xml:space="preserve"> год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2"/>
          <w:szCs w:val="28"/>
        </w:rPr>
      </w:pPr>
    </w:p>
    <w:p w:rsidR="00E528AA" w:rsidRDefault="00E528AA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СВЕДЕНИЯ</w:t>
      </w:r>
    </w:p>
    <w:p w:rsidR="006F5FF3" w:rsidRPr="008B5A30" w:rsidRDefault="006F5FF3" w:rsidP="005D2C8E">
      <w:pPr>
        <w:widowControl w:val="0"/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8B5A30">
        <w:rPr>
          <w:sz w:val="28"/>
          <w:szCs w:val="28"/>
        </w:rPr>
        <w:t>о достижении значений показателей (индикаторов)</w:t>
      </w:r>
    </w:p>
    <w:tbl>
      <w:tblPr>
        <w:tblW w:w="14728" w:type="dxa"/>
        <w:jc w:val="center"/>
        <w:tblInd w:w="159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95"/>
        <w:gridCol w:w="5338"/>
        <w:gridCol w:w="1701"/>
        <w:gridCol w:w="2409"/>
        <w:gridCol w:w="1134"/>
        <w:gridCol w:w="1418"/>
        <w:gridCol w:w="2033"/>
      </w:tblGrid>
      <w:tr w:rsidR="000B4F50" w:rsidRPr="008B5A30" w:rsidTr="000B4F50">
        <w:trPr>
          <w:jc w:val="center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№ </w:t>
            </w:r>
            <w:proofErr w:type="gramStart"/>
            <w:r w:rsidRPr="008B5A30">
              <w:rPr>
                <w:sz w:val="28"/>
                <w:szCs w:val="28"/>
              </w:rPr>
              <w:t>п</w:t>
            </w:r>
            <w:proofErr w:type="gramEnd"/>
            <w:r w:rsidRPr="008B5A30">
              <w:rPr>
                <w:sz w:val="28"/>
                <w:szCs w:val="28"/>
              </w:rPr>
              <w:t>/п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Показатель     </w:t>
            </w:r>
            <w:r w:rsidRPr="008B5A30">
              <w:rPr>
                <w:sz w:val="28"/>
                <w:szCs w:val="28"/>
              </w:rPr>
              <w:br/>
              <w:t xml:space="preserve"> (индикатор)    </w:t>
            </w:r>
            <w:r w:rsidRPr="008B5A30">
              <w:rPr>
                <w:sz w:val="28"/>
                <w:szCs w:val="28"/>
              </w:rPr>
              <w:br/>
              <w:t xml:space="preserve"> (наименование)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Ед.</w:t>
            </w:r>
          </w:p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измерения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Значения показателей (индикаторов) </w:t>
            </w:r>
            <w:r w:rsidRPr="008B5A30">
              <w:rPr>
                <w:sz w:val="28"/>
                <w:szCs w:val="28"/>
              </w:rPr>
              <w:br/>
              <w:t xml:space="preserve">муниципальной программы,     </w:t>
            </w:r>
            <w:r w:rsidRPr="008B5A30">
              <w:rPr>
                <w:sz w:val="28"/>
                <w:szCs w:val="28"/>
              </w:rPr>
              <w:br/>
              <w:t xml:space="preserve">подпрограммы муниципальной    </w:t>
            </w:r>
            <w:r w:rsidRPr="008B5A30">
              <w:rPr>
                <w:sz w:val="28"/>
                <w:szCs w:val="28"/>
              </w:rPr>
              <w:br/>
              <w:t>программы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Обоснование отклонений  </w:t>
            </w:r>
            <w:r w:rsidRPr="008B5A30">
              <w:rPr>
                <w:sz w:val="28"/>
                <w:szCs w:val="28"/>
              </w:rPr>
              <w:br/>
              <w:t xml:space="preserve"> значений показателя    </w:t>
            </w:r>
            <w:r w:rsidRPr="008B5A30">
              <w:rPr>
                <w:sz w:val="28"/>
                <w:szCs w:val="28"/>
              </w:rPr>
              <w:br/>
              <w:t xml:space="preserve"> (индикатора) на конец   </w:t>
            </w:r>
            <w:r w:rsidRPr="008B5A30">
              <w:rPr>
                <w:sz w:val="28"/>
                <w:szCs w:val="28"/>
              </w:rPr>
              <w:br/>
              <w:t xml:space="preserve"> отчетного года       </w:t>
            </w:r>
            <w:r w:rsidRPr="008B5A30">
              <w:rPr>
                <w:sz w:val="28"/>
                <w:szCs w:val="28"/>
              </w:rPr>
              <w:br/>
              <w:t>(при наличии)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год,      </w:t>
            </w:r>
            <w:r w:rsidRPr="008B5A30">
              <w:rPr>
                <w:sz w:val="28"/>
                <w:szCs w:val="28"/>
              </w:rPr>
              <w:br/>
              <w:t xml:space="preserve">предшествующий </w:t>
            </w:r>
            <w:r w:rsidRPr="008B5A30">
              <w:rPr>
                <w:sz w:val="28"/>
                <w:szCs w:val="28"/>
              </w:rPr>
              <w:br/>
            </w:r>
            <w:proofErr w:type="gramStart"/>
            <w:r w:rsidRPr="008B5A30">
              <w:rPr>
                <w:sz w:val="28"/>
                <w:szCs w:val="28"/>
              </w:rPr>
              <w:t>отчетному</w:t>
            </w:r>
            <w:proofErr w:type="gramEnd"/>
            <w:hyperlink r:id="rId10" w:anchor="Par1462" w:history="1">
              <w:r w:rsidRPr="008B5A30">
                <w:rPr>
                  <w:sz w:val="28"/>
                  <w:szCs w:val="28"/>
                  <w:u w:val="single"/>
                </w:rPr>
                <w:t>&lt;1&gt;</w:t>
              </w:r>
            </w:hyperlink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отчетный год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факт</w:t>
            </w:r>
          </w:p>
        </w:tc>
        <w:tc>
          <w:tcPr>
            <w:tcW w:w="2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26" w:rsidRPr="008B5A30" w:rsidRDefault="00A77826" w:rsidP="00A77826">
            <w:pPr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1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7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Муниципальная  программа   Обливского района «Развитие культуры и туризма»</w:t>
            </w:r>
          </w:p>
        </w:tc>
      </w:tr>
      <w:tr w:rsidR="000B4F50" w:rsidRPr="008B5A30" w:rsidTr="000B4F50">
        <w:trPr>
          <w:trHeight w:val="313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Количество посещений учреждений культуры (на 1000 человек населения)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F8559F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</w:rPr>
              <w:t>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1B576C" w:rsidP="00A77826">
            <w:pPr>
              <w:ind w:firstLine="1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7,5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853817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53817">
              <w:rPr>
                <w:sz w:val="28"/>
                <w:szCs w:val="28"/>
              </w:rPr>
              <w:t>5,6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Default="00D43EB4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  <w:r w:rsidRPr="00D43EB4">
              <w:t xml:space="preserve">Показатель  не выполнен в связи с ограничительными мерами, направленными на предотвращение распространения новой </w:t>
            </w:r>
            <w:proofErr w:type="spellStart"/>
            <w:r w:rsidRPr="00D43EB4">
              <w:t>короновирусной</w:t>
            </w:r>
            <w:proofErr w:type="spellEnd"/>
            <w:r w:rsidRPr="00D43EB4">
              <w:t xml:space="preserve"> инфекции</w:t>
            </w:r>
          </w:p>
          <w:p w:rsidR="00E528AA" w:rsidRPr="00D43EB4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</w:p>
        </w:tc>
      </w:tr>
      <w:tr w:rsidR="000B4F50" w:rsidRPr="008B5A30" w:rsidTr="00E528AA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Создание новых туристических маршрутов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единиц</w:t>
            </w:r>
          </w:p>
          <w:p w:rsidR="00A77826" w:rsidRPr="008B5A30" w:rsidRDefault="00A77826" w:rsidP="00A77826">
            <w:pPr>
              <w:tabs>
                <w:tab w:val="left" w:pos="615"/>
              </w:tabs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F8559F" w:rsidRDefault="00F8559F" w:rsidP="00F8559F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F8559F" w:rsidRDefault="00A77826" w:rsidP="00E05E08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09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826" w:rsidRPr="00E05E08" w:rsidRDefault="00A77826" w:rsidP="00E05E08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F8559F">
              <w:rPr>
                <w:sz w:val="28"/>
                <w:szCs w:val="28"/>
              </w:rPr>
              <w:t>1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E528AA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  <w:p w:rsidR="00E528AA" w:rsidRPr="008B5A30" w:rsidRDefault="00E528AA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E528AA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E05E08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E05E08">
              <w:rPr>
                <w:kern w:val="2"/>
                <w:sz w:val="28"/>
                <w:szCs w:val="28"/>
              </w:rPr>
              <w:lastRenderedPageBreak/>
              <w:t>Подпрограмма 1 «Развитие культуры»</w:t>
            </w: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1.1.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Доля библиографических записей, отраженных в сводном каталоге библиотек Ростовской области, от общего числа библиографических записей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F8559F" w:rsidP="00A77826">
            <w:pPr>
              <w:ind w:firstLine="20"/>
              <w:contextualSpacing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20,2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B623DA" w:rsidP="00B623DA">
            <w:pPr>
              <w:ind w:firstLine="20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853817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53817">
              <w:rPr>
                <w:sz w:val="28"/>
                <w:szCs w:val="28"/>
              </w:rPr>
              <w:t>30,4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1.2.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Количество экземпляров новых поступлений в библиотечные фонды общедоступных библиотек на 1 тыс. человек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B623DA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единиц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F8559F" w:rsidP="00A77826">
            <w:pPr>
              <w:spacing w:line="240" w:lineRule="atLeast"/>
              <w:contextualSpacing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B623DA" w:rsidP="00A77826">
            <w:pPr>
              <w:spacing w:line="240" w:lineRule="atLeast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48,0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DD51E3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DD51E3">
              <w:rPr>
                <w:sz w:val="28"/>
                <w:szCs w:val="28"/>
              </w:rPr>
              <w:t>91,0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0B4F50" w:rsidRPr="008B5A30" w:rsidTr="00C6728F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1.3.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>Темп роста численности участников культурно-досуговых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  <w:lang w:eastAsia="en-US"/>
              </w:rPr>
              <w:t>процент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  <w:lang w:eastAsia="en-US"/>
              </w:rPr>
              <w:t>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B623DA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kern w:val="2"/>
                <w:sz w:val="28"/>
                <w:szCs w:val="28"/>
                <w:lang w:eastAsia="en-US"/>
              </w:rPr>
              <w:t>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9F198B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9F198B">
              <w:rPr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9F198B" w:rsidRDefault="009F198B" w:rsidP="00DD51E3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  <w:r w:rsidRPr="009F198B">
              <w:t>Показатель рассчитан</w:t>
            </w:r>
            <w:r>
              <w:t xml:space="preserve"> с учетом участников офлайн и онлайн мероприятий с целью</w:t>
            </w:r>
            <w:r w:rsidR="00DD51E3">
              <w:t xml:space="preserve"> соблюдения</w:t>
            </w:r>
            <w:r>
              <w:t xml:space="preserve"> </w:t>
            </w:r>
            <w:r w:rsidR="00DD51E3">
              <w:t>ограничительных мер</w:t>
            </w:r>
            <w:r w:rsidRPr="009F198B">
              <w:t>, направленны</w:t>
            </w:r>
            <w:r w:rsidR="00DD51E3">
              <w:t>х</w:t>
            </w:r>
            <w:r w:rsidRPr="009F198B">
              <w:t xml:space="preserve"> на предотвращение распространения новой </w:t>
            </w:r>
            <w:proofErr w:type="spellStart"/>
            <w:r w:rsidRPr="009F198B">
              <w:t>короновирусной</w:t>
            </w:r>
            <w:proofErr w:type="spellEnd"/>
            <w:r w:rsidRPr="009F198B">
              <w:t xml:space="preserve"> инфекции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B623DA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1.4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spacing w:line="240" w:lineRule="atLeast"/>
              <w:ind w:hanging="3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>Охват учащихся 1 – 9 классов общеобразовательных школ эстетическим образованием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  <w:p w:rsidR="00A77826" w:rsidRPr="008B5A30" w:rsidRDefault="00A77826" w:rsidP="00A77826">
            <w:pPr>
              <w:spacing w:line="240" w:lineRule="atLeast"/>
              <w:ind w:firstLine="709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sz w:val="28"/>
                <w:szCs w:val="28"/>
              </w:rPr>
              <w:t>10,1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kern w:val="2"/>
                <w:sz w:val="28"/>
                <w:szCs w:val="28"/>
                <w:lang w:eastAsia="en-US"/>
              </w:rPr>
              <w:t>9,8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F8559F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F8559F">
              <w:rPr>
                <w:sz w:val="28"/>
                <w:szCs w:val="28"/>
              </w:rPr>
              <w:t>9,98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9F198B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</w:pPr>
            <w:r w:rsidRPr="009F198B">
              <w:t xml:space="preserve">В </w:t>
            </w:r>
            <w:proofErr w:type="spellStart"/>
            <w:r w:rsidRPr="009F198B">
              <w:t>Обливском</w:t>
            </w:r>
            <w:proofErr w:type="spellEnd"/>
            <w:r w:rsidRPr="009F198B">
              <w:t xml:space="preserve"> районе увеличилось количество  учащихся 1-9 классов и общее количество детей.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893AF3">
            <w:pPr>
              <w:autoSpaceDE w:val="0"/>
              <w:autoSpaceDN w:val="0"/>
              <w:adjustRightInd w:val="0"/>
              <w:spacing w:line="240" w:lineRule="atLeast"/>
              <w:contextualSpacing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1.</w:t>
            </w:r>
            <w:r w:rsidR="00893AF3" w:rsidRPr="008B5A30">
              <w:rPr>
                <w:kern w:val="2"/>
                <w:sz w:val="28"/>
                <w:szCs w:val="28"/>
              </w:rPr>
              <w:t>5</w:t>
            </w:r>
            <w:r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75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kern w:val="2"/>
                <w:sz w:val="28"/>
                <w:szCs w:val="28"/>
              </w:rPr>
              <w:t xml:space="preserve"> Соотношение средней заработной платы работников учреждений культуры к средней заработной плате по Ростовской области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F8559F">
              <w:rPr>
                <w:rFonts w:ascii="Calibri" w:hAnsi="Calibri" w:cs="Calibri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F8559F">
              <w:rPr>
                <w:kern w:val="2"/>
                <w:sz w:val="28"/>
                <w:szCs w:val="28"/>
              </w:rPr>
              <w:t>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F8559F">
              <w:rPr>
                <w:sz w:val="28"/>
                <w:szCs w:val="28"/>
              </w:rPr>
              <w:t>100,0</w:t>
            </w:r>
          </w:p>
        </w:tc>
        <w:tc>
          <w:tcPr>
            <w:tcW w:w="2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8B5A30">
              <w:rPr>
                <w:sz w:val="28"/>
                <w:szCs w:val="28"/>
              </w:rPr>
              <w:t xml:space="preserve"> 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Подпрограмма 2 «Туризм»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2.1.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  <w:lang w:eastAsia="en-US"/>
              </w:rPr>
            </w:pPr>
            <w:r w:rsidRPr="008B5A30">
              <w:rPr>
                <w:sz w:val="28"/>
                <w:szCs w:val="28"/>
              </w:rPr>
              <w:t>Привлечение туристов на территорию Обливского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человек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A77826">
            <w:pPr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kern w:val="2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893AF3" w:rsidP="00A77826">
            <w:pPr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F8559F">
              <w:rPr>
                <w:kern w:val="2"/>
                <w:sz w:val="28"/>
                <w:szCs w:val="28"/>
              </w:rPr>
              <w:t>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D43EB4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53817">
              <w:rPr>
                <w:sz w:val="28"/>
                <w:szCs w:val="28"/>
              </w:rPr>
              <w:t>50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D43EB4" w:rsidRDefault="00D43EB4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 w:rsidRPr="00D43EB4">
              <w:t xml:space="preserve">Показатель  не выполнен в связи с ограничительными мерами, </w:t>
            </w:r>
            <w:r w:rsidRPr="00D43EB4">
              <w:lastRenderedPageBreak/>
              <w:t xml:space="preserve">направленными на предотвращение распространения новой </w:t>
            </w:r>
            <w:proofErr w:type="spellStart"/>
            <w:r w:rsidRPr="00D43EB4">
              <w:t>короновирусной</w:t>
            </w:r>
            <w:proofErr w:type="spellEnd"/>
            <w:r w:rsidRPr="00D43EB4">
              <w:t xml:space="preserve"> инфекции</w:t>
            </w:r>
          </w:p>
        </w:tc>
      </w:tr>
      <w:tr w:rsidR="000B4F50" w:rsidRPr="008B5A30" w:rsidTr="000B4F50">
        <w:trPr>
          <w:jc w:val="center"/>
        </w:trPr>
        <w:tc>
          <w:tcPr>
            <w:tcW w:w="147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26" w:rsidRPr="00F8559F" w:rsidRDefault="00A77826" w:rsidP="000B4F50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F8559F">
              <w:rPr>
                <w:kern w:val="2"/>
                <w:sz w:val="28"/>
                <w:szCs w:val="28"/>
              </w:rPr>
              <w:lastRenderedPageBreak/>
              <w:t>Подпрограмма  3  «Обеспечение реализации муниципальной программы «Развитие культуры и туризма»</w:t>
            </w:r>
          </w:p>
        </w:tc>
      </w:tr>
      <w:tr w:rsidR="000B4F50" w:rsidRPr="008B5A30" w:rsidTr="000B4F50">
        <w:trPr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893AF3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3.1</w:t>
            </w:r>
            <w:r w:rsidR="00A77826" w:rsidRPr="008B5A3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tabs>
                <w:tab w:val="left" w:pos="9610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Уровень освоения бюджетных средств, выделенных на реализацию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8B5A3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F8559F" w:rsidP="00F05FD2">
            <w:pPr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F8559F">
              <w:rPr>
                <w:kern w:val="2"/>
                <w:sz w:val="28"/>
                <w:szCs w:val="28"/>
              </w:rPr>
              <w:t>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F8559F" w:rsidRDefault="00A77826" w:rsidP="00A77826">
            <w:pPr>
              <w:autoSpaceDE w:val="0"/>
              <w:autoSpaceDN w:val="0"/>
              <w:adjustRightInd w:val="0"/>
              <w:spacing w:line="240" w:lineRule="atLeast"/>
              <w:ind w:hanging="20"/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F8559F">
              <w:rPr>
                <w:kern w:val="2"/>
                <w:sz w:val="28"/>
                <w:szCs w:val="28"/>
              </w:rPr>
              <w:t>95,0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E05E08" w:rsidRDefault="00853817" w:rsidP="00853817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853817">
              <w:rPr>
                <w:sz w:val="28"/>
                <w:szCs w:val="28"/>
              </w:rPr>
              <w:t>99</w:t>
            </w:r>
            <w:r w:rsidR="00A77826" w:rsidRPr="008538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26" w:rsidRPr="008B5A30" w:rsidRDefault="00A77826" w:rsidP="00A7782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</w:tbl>
    <w:p w:rsidR="006F5FF3" w:rsidRDefault="006F5FF3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P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</w:p>
    <w:p w:rsidR="00347C58" w:rsidRP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  <w:rPr>
          <w:sz w:val="28"/>
          <w:szCs w:val="28"/>
        </w:rPr>
      </w:pPr>
      <w:r w:rsidRPr="00347C58">
        <w:rPr>
          <w:sz w:val="28"/>
          <w:szCs w:val="28"/>
        </w:rPr>
        <w:t>Заведующий Отделом культуры Администрации Обливского района                                                                 О.И. Сердюк</w:t>
      </w: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p w:rsidR="00347C58" w:rsidRPr="008B5A30" w:rsidRDefault="00347C58" w:rsidP="005D2C8E">
      <w:pPr>
        <w:widowControl w:val="0"/>
        <w:autoSpaceDE w:val="0"/>
        <w:autoSpaceDN w:val="0"/>
        <w:adjustRightInd w:val="0"/>
        <w:spacing w:line="216" w:lineRule="auto"/>
        <w:jc w:val="center"/>
      </w:pPr>
    </w:p>
    <w:sectPr w:rsidR="00347C58" w:rsidRPr="008B5A30" w:rsidSect="00E528AA">
      <w:footerReference w:type="even" r:id="rId11"/>
      <w:footerReference w:type="default" r:id="rId12"/>
      <w:pgSz w:w="16840" w:h="11907" w:orient="landscape"/>
      <w:pgMar w:top="113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BB1" w:rsidRDefault="00C83BB1">
      <w:r>
        <w:separator/>
      </w:r>
    </w:p>
  </w:endnote>
  <w:endnote w:type="continuationSeparator" w:id="0">
    <w:p w:rsidR="00C83BB1" w:rsidRDefault="00C83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9" w:rsidRDefault="008E5DE9" w:rsidP="005D2C8E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4334A0">
      <w:rPr>
        <w:rStyle w:val="aa"/>
        <w:noProof/>
      </w:rPr>
      <w:t>1</w:t>
    </w:r>
    <w:r>
      <w:rPr>
        <w:rStyle w:val="aa"/>
      </w:rPr>
      <w:fldChar w:fldCharType="end"/>
    </w:r>
  </w:p>
  <w:p w:rsidR="008E5DE9" w:rsidRPr="003771B0" w:rsidRDefault="008E5DE9">
    <w:pPr>
      <w:pStyle w:val="a6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9" w:rsidRDefault="008E5DE9" w:rsidP="00D00358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E5DE9" w:rsidRDefault="008E5DE9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E9" w:rsidRPr="00455AB9" w:rsidRDefault="008E5DE9" w:rsidP="00D00358">
    <w:pPr>
      <w:pStyle w:val="a6"/>
      <w:framePr w:wrap="around" w:vAnchor="text" w:hAnchor="margin" w:xAlign="right" w:y="1"/>
      <w:rPr>
        <w:rStyle w:val="aa"/>
        <w:lang w:val="en-US"/>
      </w:rPr>
    </w:pPr>
    <w:r>
      <w:rPr>
        <w:rStyle w:val="aa"/>
      </w:rPr>
      <w:fldChar w:fldCharType="begin"/>
    </w:r>
    <w:r w:rsidRPr="00455AB9">
      <w:rPr>
        <w:rStyle w:val="aa"/>
        <w:lang w:val="en-US"/>
      </w:rPr>
      <w:instrText xml:space="preserve">PAGE  </w:instrText>
    </w:r>
    <w:r>
      <w:rPr>
        <w:rStyle w:val="aa"/>
      </w:rPr>
      <w:fldChar w:fldCharType="separate"/>
    </w:r>
    <w:r w:rsidR="004334A0">
      <w:rPr>
        <w:rStyle w:val="aa"/>
        <w:noProof/>
        <w:lang w:val="en-US"/>
      </w:rPr>
      <w:t>18</w:t>
    </w:r>
    <w:r>
      <w:rPr>
        <w:rStyle w:val="aa"/>
      </w:rPr>
      <w:fldChar w:fldCharType="end"/>
    </w:r>
  </w:p>
  <w:p w:rsidR="008E5DE9" w:rsidRPr="00AB627C" w:rsidRDefault="008E5DE9" w:rsidP="005C5FF3">
    <w:pPr>
      <w:pStyle w:val="a6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BB1" w:rsidRDefault="00C83BB1">
      <w:r>
        <w:separator/>
      </w:r>
    </w:p>
  </w:footnote>
  <w:footnote w:type="continuationSeparator" w:id="0">
    <w:p w:rsidR="00C83BB1" w:rsidRDefault="00C83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4D0"/>
    <w:multiLevelType w:val="hybridMultilevel"/>
    <w:tmpl w:val="BBE6EFCA"/>
    <w:lvl w:ilvl="0" w:tplc="BD7A64DC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E0013"/>
    <w:multiLevelType w:val="hybridMultilevel"/>
    <w:tmpl w:val="3C6A2102"/>
    <w:lvl w:ilvl="0" w:tplc="317E25B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13942"/>
    <w:multiLevelType w:val="hybridMultilevel"/>
    <w:tmpl w:val="5D645208"/>
    <w:lvl w:ilvl="0" w:tplc="52E0B014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3D0448"/>
    <w:multiLevelType w:val="hybridMultilevel"/>
    <w:tmpl w:val="8682CFF2"/>
    <w:lvl w:ilvl="0" w:tplc="0C78B384">
      <w:start w:val="1"/>
      <w:numFmt w:val="decimal"/>
      <w:lvlText w:val="%1."/>
      <w:lvlJc w:val="left"/>
      <w:pPr>
        <w:ind w:left="139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15" w:hanging="360"/>
      </w:pPr>
    </w:lvl>
    <w:lvl w:ilvl="2" w:tplc="0419001B">
      <w:start w:val="1"/>
      <w:numFmt w:val="lowerRoman"/>
      <w:lvlText w:val="%3."/>
      <w:lvlJc w:val="right"/>
      <w:pPr>
        <w:ind w:left="2835" w:hanging="180"/>
      </w:pPr>
    </w:lvl>
    <w:lvl w:ilvl="3" w:tplc="0419000F">
      <w:start w:val="1"/>
      <w:numFmt w:val="decimal"/>
      <w:lvlText w:val="%4."/>
      <w:lvlJc w:val="left"/>
      <w:pPr>
        <w:ind w:left="3555" w:hanging="360"/>
      </w:pPr>
    </w:lvl>
    <w:lvl w:ilvl="4" w:tplc="04190019">
      <w:start w:val="1"/>
      <w:numFmt w:val="lowerLetter"/>
      <w:lvlText w:val="%5."/>
      <w:lvlJc w:val="left"/>
      <w:pPr>
        <w:ind w:left="4275" w:hanging="360"/>
      </w:pPr>
    </w:lvl>
    <w:lvl w:ilvl="5" w:tplc="0419001B">
      <w:start w:val="1"/>
      <w:numFmt w:val="lowerRoman"/>
      <w:lvlText w:val="%6."/>
      <w:lvlJc w:val="right"/>
      <w:pPr>
        <w:ind w:left="4995" w:hanging="180"/>
      </w:pPr>
    </w:lvl>
    <w:lvl w:ilvl="6" w:tplc="0419000F">
      <w:start w:val="1"/>
      <w:numFmt w:val="decimal"/>
      <w:lvlText w:val="%7."/>
      <w:lvlJc w:val="left"/>
      <w:pPr>
        <w:ind w:left="5715" w:hanging="360"/>
      </w:pPr>
    </w:lvl>
    <w:lvl w:ilvl="7" w:tplc="04190019">
      <w:start w:val="1"/>
      <w:numFmt w:val="lowerLetter"/>
      <w:lvlText w:val="%8."/>
      <w:lvlJc w:val="left"/>
      <w:pPr>
        <w:ind w:left="6435" w:hanging="360"/>
      </w:pPr>
    </w:lvl>
    <w:lvl w:ilvl="8" w:tplc="0419001B">
      <w:start w:val="1"/>
      <w:numFmt w:val="lowerRoman"/>
      <w:lvlText w:val="%9."/>
      <w:lvlJc w:val="right"/>
      <w:pPr>
        <w:ind w:left="7155" w:hanging="180"/>
      </w:pPr>
    </w:lvl>
  </w:abstractNum>
  <w:abstractNum w:abstractNumId="4">
    <w:nsid w:val="57B341F3"/>
    <w:multiLevelType w:val="multilevel"/>
    <w:tmpl w:val="8C00500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5">
    <w:nsid w:val="62424130"/>
    <w:multiLevelType w:val="hybridMultilevel"/>
    <w:tmpl w:val="83525902"/>
    <w:lvl w:ilvl="0" w:tplc="E6A4C40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F3"/>
    <w:rsid w:val="00012043"/>
    <w:rsid w:val="000250BD"/>
    <w:rsid w:val="00034D37"/>
    <w:rsid w:val="00043FDC"/>
    <w:rsid w:val="00050C68"/>
    <w:rsid w:val="0005372C"/>
    <w:rsid w:val="00054D8B"/>
    <w:rsid w:val="000559D5"/>
    <w:rsid w:val="00060F3C"/>
    <w:rsid w:val="00061279"/>
    <w:rsid w:val="000674DA"/>
    <w:rsid w:val="00071321"/>
    <w:rsid w:val="000808D6"/>
    <w:rsid w:val="00086EBA"/>
    <w:rsid w:val="000962BA"/>
    <w:rsid w:val="000A2FF7"/>
    <w:rsid w:val="000A726F"/>
    <w:rsid w:val="000A7273"/>
    <w:rsid w:val="000B1EA3"/>
    <w:rsid w:val="000B4002"/>
    <w:rsid w:val="000B4F50"/>
    <w:rsid w:val="000B66C7"/>
    <w:rsid w:val="000C430D"/>
    <w:rsid w:val="000D47A2"/>
    <w:rsid w:val="000D4921"/>
    <w:rsid w:val="000D6B95"/>
    <w:rsid w:val="000D79DB"/>
    <w:rsid w:val="000E08D9"/>
    <w:rsid w:val="000E431E"/>
    <w:rsid w:val="000F2B40"/>
    <w:rsid w:val="000F5B6A"/>
    <w:rsid w:val="0010176C"/>
    <w:rsid w:val="00104E0D"/>
    <w:rsid w:val="0010504A"/>
    <w:rsid w:val="00105098"/>
    <w:rsid w:val="00116BFA"/>
    <w:rsid w:val="001173C1"/>
    <w:rsid w:val="00125DE3"/>
    <w:rsid w:val="00132528"/>
    <w:rsid w:val="001364F2"/>
    <w:rsid w:val="00151C8D"/>
    <w:rsid w:val="00153B21"/>
    <w:rsid w:val="00176B67"/>
    <w:rsid w:val="001862F2"/>
    <w:rsid w:val="001935FC"/>
    <w:rsid w:val="001A25F6"/>
    <w:rsid w:val="001B06B8"/>
    <w:rsid w:val="001B2D1C"/>
    <w:rsid w:val="001B576C"/>
    <w:rsid w:val="001C1D98"/>
    <w:rsid w:val="001D2690"/>
    <w:rsid w:val="001F4BE3"/>
    <w:rsid w:val="001F6D02"/>
    <w:rsid w:val="0021303D"/>
    <w:rsid w:val="0021347A"/>
    <w:rsid w:val="00213F9C"/>
    <w:rsid w:val="00216D90"/>
    <w:rsid w:val="0022540D"/>
    <w:rsid w:val="00235368"/>
    <w:rsid w:val="002504E8"/>
    <w:rsid w:val="00251145"/>
    <w:rsid w:val="00254382"/>
    <w:rsid w:val="00256D25"/>
    <w:rsid w:val="0027031E"/>
    <w:rsid w:val="00271EC4"/>
    <w:rsid w:val="00274EB0"/>
    <w:rsid w:val="00276ADD"/>
    <w:rsid w:val="00277BD7"/>
    <w:rsid w:val="002850D5"/>
    <w:rsid w:val="00285B30"/>
    <w:rsid w:val="0028703B"/>
    <w:rsid w:val="00294950"/>
    <w:rsid w:val="002975D9"/>
    <w:rsid w:val="002A2062"/>
    <w:rsid w:val="002A2BF1"/>
    <w:rsid w:val="002A31A1"/>
    <w:rsid w:val="002A6173"/>
    <w:rsid w:val="002B3A92"/>
    <w:rsid w:val="002B4286"/>
    <w:rsid w:val="002B6527"/>
    <w:rsid w:val="002B6BA2"/>
    <w:rsid w:val="002C135C"/>
    <w:rsid w:val="002C5E60"/>
    <w:rsid w:val="002E65D5"/>
    <w:rsid w:val="002F63E3"/>
    <w:rsid w:val="002F74D7"/>
    <w:rsid w:val="003000A7"/>
    <w:rsid w:val="0030124B"/>
    <w:rsid w:val="00305592"/>
    <w:rsid w:val="003057CA"/>
    <w:rsid w:val="00313D3A"/>
    <w:rsid w:val="00317E7E"/>
    <w:rsid w:val="00326F26"/>
    <w:rsid w:val="00336487"/>
    <w:rsid w:val="00341FC1"/>
    <w:rsid w:val="00347C58"/>
    <w:rsid w:val="0037040B"/>
    <w:rsid w:val="003771B0"/>
    <w:rsid w:val="00380860"/>
    <w:rsid w:val="003921D8"/>
    <w:rsid w:val="003A07FE"/>
    <w:rsid w:val="003B2193"/>
    <w:rsid w:val="003D3A09"/>
    <w:rsid w:val="003E2527"/>
    <w:rsid w:val="003E2E81"/>
    <w:rsid w:val="003E5A8D"/>
    <w:rsid w:val="003F22B6"/>
    <w:rsid w:val="003F2FC9"/>
    <w:rsid w:val="003F3109"/>
    <w:rsid w:val="00407B71"/>
    <w:rsid w:val="00411307"/>
    <w:rsid w:val="00411854"/>
    <w:rsid w:val="00425061"/>
    <w:rsid w:val="004334A0"/>
    <w:rsid w:val="0043686A"/>
    <w:rsid w:val="00440619"/>
    <w:rsid w:val="00441069"/>
    <w:rsid w:val="0044252F"/>
    <w:rsid w:val="00442C23"/>
    <w:rsid w:val="00444636"/>
    <w:rsid w:val="0045380C"/>
    <w:rsid w:val="00453869"/>
    <w:rsid w:val="00455AB9"/>
    <w:rsid w:val="00457B00"/>
    <w:rsid w:val="00464D3C"/>
    <w:rsid w:val="004711EC"/>
    <w:rsid w:val="00471844"/>
    <w:rsid w:val="0047280D"/>
    <w:rsid w:val="00477E17"/>
    <w:rsid w:val="00480BC7"/>
    <w:rsid w:val="004826AF"/>
    <w:rsid w:val="004871AA"/>
    <w:rsid w:val="004A61C0"/>
    <w:rsid w:val="004B1CA7"/>
    <w:rsid w:val="004B6A5C"/>
    <w:rsid w:val="004C130D"/>
    <w:rsid w:val="004C2C40"/>
    <w:rsid w:val="004C4FF3"/>
    <w:rsid w:val="004E44CC"/>
    <w:rsid w:val="004E4793"/>
    <w:rsid w:val="004E78FD"/>
    <w:rsid w:val="004F564F"/>
    <w:rsid w:val="004F7011"/>
    <w:rsid w:val="00511997"/>
    <w:rsid w:val="00515D9C"/>
    <w:rsid w:val="005260AA"/>
    <w:rsid w:val="00527CD9"/>
    <w:rsid w:val="00531FBD"/>
    <w:rsid w:val="0053366A"/>
    <w:rsid w:val="005450B6"/>
    <w:rsid w:val="00550450"/>
    <w:rsid w:val="00570345"/>
    <w:rsid w:val="00587BF6"/>
    <w:rsid w:val="00592CDF"/>
    <w:rsid w:val="00597BD4"/>
    <w:rsid w:val="005A013F"/>
    <w:rsid w:val="005A0576"/>
    <w:rsid w:val="005B0D50"/>
    <w:rsid w:val="005B1A22"/>
    <w:rsid w:val="005B4C7E"/>
    <w:rsid w:val="005C3B28"/>
    <w:rsid w:val="005C5FF3"/>
    <w:rsid w:val="005D2C8E"/>
    <w:rsid w:val="005F6046"/>
    <w:rsid w:val="005F65B5"/>
    <w:rsid w:val="0060468E"/>
    <w:rsid w:val="00604A03"/>
    <w:rsid w:val="00611017"/>
    <w:rsid w:val="00611679"/>
    <w:rsid w:val="006136A5"/>
    <w:rsid w:val="0061391B"/>
    <w:rsid w:val="00613D7D"/>
    <w:rsid w:val="00625B13"/>
    <w:rsid w:val="006339B6"/>
    <w:rsid w:val="006564DB"/>
    <w:rsid w:val="00660EE3"/>
    <w:rsid w:val="00665536"/>
    <w:rsid w:val="00673E6C"/>
    <w:rsid w:val="00676B57"/>
    <w:rsid w:val="006819B8"/>
    <w:rsid w:val="00687566"/>
    <w:rsid w:val="00693B27"/>
    <w:rsid w:val="006A54F3"/>
    <w:rsid w:val="006B1F80"/>
    <w:rsid w:val="006B3DDE"/>
    <w:rsid w:val="006B4ED0"/>
    <w:rsid w:val="006B581F"/>
    <w:rsid w:val="006C0406"/>
    <w:rsid w:val="006C1B7D"/>
    <w:rsid w:val="006C4D8B"/>
    <w:rsid w:val="006F5FF3"/>
    <w:rsid w:val="006F6B5D"/>
    <w:rsid w:val="00704D52"/>
    <w:rsid w:val="007120F8"/>
    <w:rsid w:val="00713C92"/>
    <w:rsid w:val="007219F0"/>
    <w:rsid w:val="007237F9"/>
    <w:rsid w:val="00725C2A"/>
    <w:rsid w:val="00743023"/>
    <w:rsid w:val="007572B4"/>
    <w:rsid w:val="00760867"/>
    <w:rsid w:val="007704D0"/>
    <w:rsid w:val="007730B1"/>
    <w:rsid w:val="007752B9"/>
    <w:rsid w:val="00780D08"/>
    <w:rsid w:val="00782222"/>
    <w:rsid w:val="00784581"/>
    <w:rsid w:val="007852CF"/>
    <w:rsid w:val="007936ED"/>
    <w:rsid w:val="007A28E3"/>
    <w:rsid w:val="007A32E9"/>
    <w:rsid w:val="007B1625"/>
    <w:rsid w:val="007B4F49"/>
    <w:rsid w:val="007B6388"/>
    <w:rsid w:val="007C0A5F"/>
    <w:rsid w:val="007C342B"/>
    <w:rsid w:val="007C64E5"/>
    <w:rsid w:val="007D132C"/>
    <w:rsid w:val="007D630A"/>
    <w:rsid w:val="007D69F0"/>
    <w:rsid w:val="007D77C8"/>
    <w:rsid w:val="007E1E97"/>
    <w:rsid w:val="007E24B0"/>
    <w:rsid w:val="007E3747"/>
    <w:rsid w:val="007F442F"/>
    <w:rsid w:val="00803F3C"/>
    <w:rsid w:val="00804CFE"/>
    <w:rsid w:val="00810E3B"/>
    <w:rsid w:val="00811948"/>
    <w:rsid w:val="00811C94"/>
    <w:rsid w:val="00811CF1"/>
    <w:rsid w:val="0082016B"/>
    <w:rsid w:val="008251DE"/>
    <w:rsid w:val="008337C2"/>
    <w:rsid w:val="00836FB4"/>
    <w:rsid w:val="008375E6"/>
    <w:rsid w:val="008438D7"/>
    <w:rsid w:val="00847151"/>
    <w:rsid w:val="00853817"/>
    <w:rsid w:val="008540A6"/>
    <w:rsid w:val="008541AE"/>
    <w:rsid w:val="00855B16"/>
    <w:rsid w:val="00860471"/>
    <w:rsid w:val="00860E5A"/>
    <w:rsid w:val="00867AB6"/>
    <w:rsid w:val="00876223"/>
    <w:rsid w:val="00893AF3"/>
    <w:rsid w:val="00893E7F"/>
    <w:rsid w:val="008A26EE"/>
    <w:rsid w:val="008A40E9"/>
    <w:rsid w:val="008B27A6"/>
    <w:rsid w:val="008B5A30"/>
    <w:rsid w:val="008B6AD3"/>
    <w:rsid w:val="008B74C7"/>
    <w:rsid w:val="008C48DC"/>
    <w:rsid w:val="008E24DB"/>
    <w:rsid w:val="008E5DE9"/>
    <w:rsid w:val="008F2029"/>
    <w:rsid w:val="00910044"/>
    <w:rsid w:val="009122B1"/>
    <w:rsid w:val="00913129"/>
    <w:rsid w:val="00916D21"/>
    <w:rsid w:val="00917C70"/>
    <w:rsid w:val="009228DF"/>
    <w:rsid w:val="00924E84"/>
    <w:rsid w:val="00932F96"/>
    <w:rsid w:val="009337FD"/>
    <w:rsid w:val="00947FCC"/>
    <w:rsid w:val="009658CA"/>
    <w:rsid w:val="00967010"/>
    <w:rsid w:val="00971E2C"/>
    <w:rsid w:val="00974F45"/>
    <w:rsid w:val="00977A4D"/>
    <w:rsid w:val="00977D42"/>
    <w:rsid w:val="0098000B"/>
    <w:rsid w:val="0098382D"/>
    <w:rsid w:val="00985A10"/>
    <w:rsid w:val="009926CA"/>
    <w:rsid w:val="009C45C8"/>
    <w:rsid w:val="009D2D51"/>
    <w:rsid w:val="009F165B"/>
    <w:rsid w:val="009F198B"/>
    <w:rsid w:val="009F6249"/>
    <w:rsid w:val="009F6BAD"/>
    <w:rsid w:val="00A01E17"/>
    <w:rsid w:val="00A02D56"/>
    <w:rsid w:val="00A061D7"/>
    <w:rsid w:val="00A30E81"/>
    <w:rsid w:val="00A34804"/>
    <w:rsid w:val="00A34B83"/>
    <w:rsid w:val="00A403CE"/>
    <w:rsid w:val="00A4536C"/>
    <w:rsid w:val="00A47D02"/>
    <w:rsid w:val="00A53598"/>
    <w:rsid w:val="00A67B50"/>
    <w:rsid w:val="00A74AC9"/>
    <w:rsid w:val="00A77826"/>
    <w:rsid w:val="00A87592"/>
    <w:rsid w:val="00A91F78"/>
    <w:rsid w:val="00A941CF"/>
    <w:rsid w:val="00A94A62"/>
    <w:rsid w:val="00AA3D67"/>
    <w:rsid w:val="00AA7DB2"/>
    <w:rsid w:val="00AB1338"/>
    <w:rsid w:val="00AB627C"/>
    <w:rsid w:val="00AC1D5C"/>
    <w:rsid w:val="00AD67D4"/>
    <w:rsid w:val="00AD6EA5"/>
    <w:rsid w:val="00AD785B"/>
    <w:rsid w:val="00AE2601"/>
    <w:rsid w:val="00AE45A7"/>
    <w:rsid w:val="00AF497C"/>
    <w:rsid w:val="00B022ED"/>
    <w:rsid w:val="00B02D7E"/>
    <w:rsid w:val="00B050B8"/>
    <w:rsid w:val="00B22F6A"/>
    <w:rsid w:val="00B261E2"/>
    <w:rsid w:val="00B30A0A"/>
    <w:rsid w:val="00B31114"/>
    <w:rsid w:val="00B31B15"/>
    <w:rsid w:val="00B35935"/>
    <w:rsid w:val="00B37E63"/>
    <w:rsid w:val="00B444A2"/>
    <w:rsid w:val="00B45E92"/>
    <w:rsid w:val="00B47EAC"/>
    <w:rsid w:val="00B53DBC"/>
    <w:rsid w:val="00B623DA"/>
    <w:rsid w:val="00B62CFB"/>
    <w:rsid w:val="00B72D61"/>
    <w:rsid w:val="00B72F82"/>
    <w:rsid w:val="00B8231A"/>
    <w:rsid w:val="00B85D76"/>
    <w:rsid w:val="00B86433"/>
    <w:rsid w:val="00B87A31"/>
    <w:rsid w:val="00B96E66"/>
    <w:rsid w:val="00BB55C0"/>
    <w:rsid w:val="00BC0920"/>
    <w:rsid w:val="00BD2099"/>
    <w:rsid w:val="00BE3750"/>
    <w:rsid w:val="00BF0D85"/>
    <w:rsid w:val="00BF1C2F"/>
    <w:rsid w:val="00BF2F78"/>
    <w:rsid w:val="00BF34D2"/>
    <w:rsid w:val="00BF39F0"/>
    <w:rsid w:val="00BF4D45"/>
    <w:rsid w:val="00BF4D63"/>
    <w:rsid w:val="00C0438B"/>
    <w:rsid w:val="00C11FDF"/>
    <w:rsid w:val="00C308B8"/>
    <w:rsid w:val="00C343F6"/>
    <w:rsid w:val="00C53A69"/>
    <w:rsid w:val="00C5690F"/>
    <w:rsid w:val="00C572C4"/>
    <w:rsid w:val="00C651D2"/>
    <w:rsid w:val="00C6556B"/>
    <w:rsid w:val="00C6728F"/>
    <w:rsid w:val="00C731BB"/>
    <w:rsid w:val="00C83BB1"/>
    <w:rsid w:val="00C90D2E"/>
    <w:rsid w:val="00C974B4"/>
    <w:rsid w:val="00CA151C"/>
    <w:rsid w:val="00CB159B"/>
    <w:rsid w:val="00CB1900"/>
    <w:rsid w:val="00CB332C"/>
    <w:rsid w:val="00CB43C1"/>
    <w:rsid w:val="00CC2A76"/>
    <w:rsid w:val="00CC3220"/>
    <w:rsid w:val="00CD077D"/>
    <w:rsid w:val="00CE5183"/>
    <w:rsid w:val="00CE6FF6"/>
    <w:rsid w:val="00D00358"/>
    <w:rsid w:val="00D054CB"/>
    <w:rsid w:val="00D0762A"/>
    <w:rsid w:val="00D103EA"/>
    <w:rsid w:val="00D13E83"/>
    <w:rsid w:val="00D21FF2"/>
    <w:rsid w:val="00D42E3C"/>
    <w:rsid w:val="00D43EB4"/>
    <w:rsid w:val="00D47304"/>
    <w:rsid w:val="00D53C4B"/>
    <w:rsid w:val="00D602E5"/>
    <w:rsid w:val="00D605F8"/>
    <w:rsid w:val="00D73323"/>
    <w:rsid w:val="00DA2490"/>
    <w:rsid w:val="00DA2A7F"/>
    <w:rsid w:val="00DB11E9"/>
    <w:rsid w:val="00DB23B2"/>
    <w:rsid w:val="00DB3D33"/>
    <w:rsid w:val="00DB4180"/>
    <w:rsid w:val="00DB4D6B"/>
    <w:rsid w:val="00DB65E7"/>
    <w:rsid w:val="00DC01B6"/>
    <w:rsid w:val="00DC2302"/>
    <w:rsid w:val="00DD3347"/>
    <w:rsid w:val="00DD51E3"/>
    <w:rsid w:val="00DE1EBF"/>
    <w:rsid w:val="00DE3D2D"/>
    <w:rsid w:val="00DE50C1"/>
    <w:rsid w:val="00E02911"/>
    <w:rsid w:val="00E04378"/>
    <w:rsid w:val="00E05E08"/>
    <w:rsid w:val="00E06AC8"/>
    <w:rsid w:val="00E0777B"/>
    <w:rsid w:val="00E10109"/>
    <w:rsid w:val="00E1387E"/>
    <w:rsid w:val="00E138E0"/>
    <w:rsid w:val="00E21ED0"/>
    <w:rsid w:val="00E258CC"/>
    <w:rsid w:val="00E3132E"/>
    <w:rsid w:val="00E319D2"/>
    <w:rsid w:val="00E34421"/>
    <w:rsid w:val="00E36EA0"/>
    <w:rsid w:val="00E528AA"/>
    <w:rsid w:val="00E57408"/>
    <w:rsid w:val="00E61E92"/>
    <w:rsid w:val="00E61F30"/>
    <w:rsid w:val="00E6213C"/>
    <w:rsid w:val="00E657E1"/>
    <w:rsid w:val="00E67DF0"/>
    <w:rsid w:val="00E7274C"/>
    <w:rsid w:val="00E74E00"/>
    <w:rsid w:val="00E75C57"/>
    <w:rsid w:val="00E76713"/>
    <w:rsid w:val="00E7683A"/>
    <w:rsid w:val="00E76A4E"/>
    <w:rsid w:val="00E86F85"/>
    <w:rsid w:val="00E909BF"/>
    <w:rsid w:val="00E95CF0"/>
    <w:rsid w:val="00E9626F"/>
    <w:rsid w:val="00E979CD"/>
    <w:rsid w:val="00EA247F"/>
    <w:rsid w:val="00EA5D51"/>
    <w:rsid w:val="00EB4A58"/>
    <w:rsid w:val="00EB4BBF"/>
    <w:rsid w:val="00EB5576"/>
    <w:rsid w:val="00EC40AD"/>
    <w:rsid w:val="00ED72D3"/>
    <w:rsid w:val="00EF29AB"/>
    <w:rsid w:val="00EF56AF"/>
    <w:rsid w:val="00F02C40"/>
    <w:rsid w:val="00F03597"/>
    <w:rsid w:val="00F04C1F"/>
    <w:rsid w:val="00F05FD2"/>
    <w:rsid w:val="00F11DDD"/>
    <w:rsid w:val="00F13020"/>
    <w:rsid w:val="00F13292"/>
    <w:rsid w:val="00F24917"/>
    <w:rsid w:val="00F30D40"/>
    <w:rsid w:val="00F3413C"/>
    <w:rsid w:val="00F410DF"/>
    <w:rsid w:val="00F60975"/>
    <w:rsid w:val="00F67356"/>
    <w:rsid w:val="00F8225E"/>
    <w:rsid w:val="00F8559F"/>
    <w:rsid w:val="00F86418"/>
    <w:rsid w:val="00F9297B"/>
    <w:rsid w:val="00F93D39"/>
    <w:rsid w:val="00F9746B"/>
    <w:rsid w:val="00F97A2C"/>
    <w:rsid w:val="00FA2F27"/>
    <w:rsid w:val="00FA6611"/>
    <w:rsid w:val="00FB2187"/>
    <w:rsid w:val="00FB4DCF"/>
    <w:rsid w:val="00FD350A"/>
    <w:rsid w:val="00FD6704"/>
    <w:rsid w:val="00FE7445"/>
    <w:rsid w:val="00FE7C1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670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5FF3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Balloon Text"/>
    <w:basedOn w:val="a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F5FF3"/>
    <w:rPr>
      <w:rFonts w:ascii="Cambria" w:hAnsi="Cambria"/>
      <w:b/>
      <w:bCs/>
      <w:sz w:val="26"/>
      <w:szCs w:val="26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6F5FF3"/>
    <w:rPr>
      <w:rFonts w:ascii="AG Souvenir" w:hAnsi="AG Souvenir"/>
      <w:b/>
      <w:spacing w:val="38"/>
      <w:sz w:val="28"/>
    </w:rPr>
  </w:style>
  <w:style w:type="character" w:styleId="ad">
    <w:name w:val="Hyperlink"/>
    <w:uiPriority w:val="99"/>
    <w:unhideWhenUsed/>
    <w:rsid w:val="006F5FF3"/>
    <w:rPr>
      <w:color w:val="0000FF"/>
      <w:u w:val="single"/>
    </w:rPr>
  </w:style>
  <w:style w:type="character" w:styleId="ae">
    <w:name w:val="FollowedHyperlink"/>
    <w:basedOn w:val="a0"/>
    <w:uiPriority w:val="99"/>
    <w:unhideWhenUsed/>
    <w:rsid w:val="006F5FF3"/>
    <w:rPr>
      <w:color w:val="800080" w:themeColor="followedHyperlink"/>
      <w:u w:val="single"/>
    </w:rPr>
  </w:style>
  <w:style w:type="character" w:styleId="af">
    <w:name w:val="Strong"/>
    <w:basedOn w:val="a0"/>
    <w:uiPriority w:val="99"/>
    <w:qFormat/>
    <w:rsid w:val="006F5FF3"/>
    <w:rPr>
      <w:rFonts w:ascii="Times New Roman" w:hAnsi="Times New Roman" w:cs="Times New Roman" w:hint="default"/>
      <w:b/>
      <w:bCs w:val="0"/>
    </w:rPr>
  </w:style>
  <w:style w:type="paragraph" w:styleId="af0">
    <w:name w:val="footnote text"/>
    <w:basedOn w:val="a"/>
    <w:link w:val="af1"/>
    <w:uiPriority w:val="99"/>
    <w:unhideWhenUsed/>
    <w:rsid w:val="006F5FF3"/>
  </w:style>
  <w:style w:type="character" w:customStyle="1" w:styleId="af1">
    <w:name w:val="Текст сноски Знак"/>
    <w:basedOn w:val="a0"/>
    <w:link w:val="af0"/>
    <w:uiPriority w:val="99"/>
    <w:rsid w:val="006F5FF3"/>
  </w:style>
  <w:style w:type="character" w:customStyle="1" w:styleId="a9">
    <w:name w:val="Верхний колонтитул Знак"/>
    <w:basedOn w:val="a0"/>
    <w:link w:val="a8"/>
    <w:uiPriority w:val="99"/>
    <w:rsid w:val="006F5FF3"/>
  </w:style>
  <w:style w:type="character" w:customStyle="1" w:styleId="a7">
    <w:name w:val="Нижний колонтитул Знак"/>
    <w:basedOn w:val="a0"/>
    <w:link w:val="a6"/>
    <w:uiPriority w:val="99"/>
    <w:rsid w:val="006F5FF3"/>
  </w:style>
  <w:style w:type="paragraph" w:styleId="af2">
    <w:name w:val="caption"/>
    <w:basedOn w:val="a"/>
    <w:next w:val="a"/>
    <w:uiPriority w:val="35"/>
    <w:semiHidden/>
    <w:unhideWhenUsed/>
    <w:qFormat/>
    <w:rsid w:val="006F5FF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6F5FF3"/>
    <w:rPr>
      <w:sz w:val="28"/>
    </w:rPr>
  </w:style>
  <w:style w:type="paragraph" w:styleId="af3">
    <w:name w:val="List Paragraph"/>
    <w:basedOn w:val="a"/>
    <w:uiPriority w:val="34"/>
    <w:qFormat/>
    <w:rsid w:val="006F5FF3"/>
    <w:pPr>
      <w:ind w:left="720"/>
      <w:contextualSpacing/>
    </w:pPr>
  </w:style>
  <w:style w:type="paragraph" w:customStyle="1" w:styleId="ConsPlusCell">
    <w:name w:val="ConsPlusCel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6F5FF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6F5FF3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11">
    <w:name w:val="Знак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0">
    <w:name w:val="Знак11"/>
    <w:basedOn w:val="a"/>
    <w:rsid w:val="006F5F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4">
    <w:name w:val="Нормальный (таблица)"/>
    <w:basedOn w:val="a"/>
    <w:next w:val="a"/>
    <w:uiPriority w:val="99"/>
    <w:rsid w:val="006F5FF3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Default">
    <w:name w:val="Default"/>
    <w:uiPriority w:val="99"/>
    <w:rsid w:val="006F5FF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2">
    <w:name w:val="Текст выноски Знак1"/>
    <w:basedOn w:val="a0"/>
    <w:uiPriority w:val="99"/>
    <w:semiHidden/>
    <w:rsid w:val="006F5FF3"/>
    <w:rPr>
      <w:rFonts w:ascii="Tahoma" w:eastAsia="Times New Roman" w:hAnsi="Tahoma" w:cs="Tahoma" w:hint="default"/>
      <w:sz w:val="16"/>
      <w:szCs w:val="16"/>
    </w:rPr>
  </w:style>
  <w:style w:type="character" w:customStyle="1" w:styleId="af5">
    <w:name w:val="Гипертекстовая ссылка"/>
    <w:uiPriority w:val="99"/>
    <w:rsid w:val="006F5FF3"/>
    <w:rPr>
      <w:b w:val="0"/>
      <w:bCs w:val="0"/>
      <w:color w:val="106BBE"/>
      <w:sz w:val="26"/>
      <w:szCs w:val="26"/>
    </w:rPr>
  </w:style>
  <w:style w:type="character" w:customStyle="1" w:styleId="WW-Absatz-Standardschriftart">
    <w:name w:val="WW-Absatz-Standardschriftart"/>
    <w:rsid w:val="006F5FF3"/>
  </w:style>
  <w:style w:type="character" w:customStyle="1" w:styleId="apple-converted-space">
    <w:name w:val="apple-converted-space"/>
    <w:basedOn w:val="a0"/>
    <w:rsid w:val="006F5FF3"/>
  </w:style>
  <w:style w:type="table" w:styleId="af6">
    <w:name w:val="Table Grid"/>
    <w:basedOn w:val="a1"/>
    <w:uiPriority w:val="59"/>
    <w:rsid w:val="006F5F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semiHidden/>
    <w:rsid w:val="009670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file:///C:\Documents%20and%20Settings\User\&#1052;&#1086;&#1080;%20&#1076;&#1086;&#1082;&#1091;&#1084;&#1077;&#1085;&#1090;&#1099;\&#1064;&#1074;&#1077;&#1094;\&#1052;&#1059;&#1053;&#1048;&#1062;&#1048;&#1055;&#1040;&#1051;&#1068;&#1053;&#1040;&#1071;%20&#1055;&#1056;&#1054;&#1043;&#1056;&#1040;&#1052;&#1052;&#1040;\&#1085;&#1086;&#1088;&#1084;&#1072;&#1090;&#1080;&#1074;&#1085;&#1086;-&#1084;&#1077;&#1090;&#1086;&#1076;&#1080;&#1095;&#1077;&#1089;&#1082;&#1086;&#1077;%20&#1086;&#1073;&#1077;&#1089;&#1087;&#1077;&#1095;&#1077;&#1085;&#1080;&#1077;\&#8470;199%20&#1086;&#1090;%2004.09.%20_&#1084;&#1077;&#1090;&#1086;&#1076;&#1080;&#1095;&#1077;&#1089;&#1082;&#1080;&#1077;%20&#1088;&#1077;&#1082;&#1086;&#1084;&#1077;&#1085;&#1076;&#1072;&#1094;&#1080;&#1080;%20&#1087;&#1086;%20&#1087;&#1088;&#1086;&#1075;&#1088;&#1072;&#1084;&#1084;&#1072;&#1084;_&#1091;&#1090;&#1086;&#1095;.doc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sechnikova_VV.ADMIN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7E394-AAA0-4E27-8D2C-E58AFD40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</Template>
  <TotalTime>2</TotalTime>
  <Pages>18</Pages>
  <Words>3955</Words>
  <Characters>22544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Пасечникова Виктория Владимировна</dc:creator>
  <cp:lastModifiedBy>kultura1</cp:lastModifiedBy>
  <cp:revision>3</cp:revision>
  <cp:lastPrinted>2021-03-15T08:33:00Z</cp:lastPrinted>
  <dcterms:created xsi:type="dcterms:W3CDTF">2022-04-04T06:04:00Z</dcterms:created>
  <dcterms:modified xsi:type="dcterms:W3CDTF">2022-04-04T06:11:00Z</dcterms:modified>
</cp:coreProperties>
</file>