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C91" w:rsidRPr="00F565C9" w:rsidRDefault="00540C91" w:rsidP="0079045D">
      <w:pPr>
        <w:jc w:val="center"/>
        <w:rPr>
          <w:b/>
          <w:sz w:val="28"/>
          <w:szCs w:val="28"/>
        </w:rPr>
      </w:pPr>
      <w:r w:rsidRPr="00F565C9">
        <w:rPr>
          <w:b/>
          <w:sz w:val="28"/>
          <w:szCs w:val="28"/>
        </w:rPr>
        <w:t>Сообщение о возможном установлении публичного сервитута</w:t>
      </w:r>
    </w:p>
    <w:p w:rsidR="00540C91" w:rsidRPr="00F565C9" w:rsidRDefault="00540C91" w:rsidP="0079045D">
      <w:pPr>
        <w:jc w:val="center"/>
        <w:rPr>
          <w:b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3261"/>
        <w:gridCol w:w="6237"/>
      </w:tblGrid>
      <w:tr w:rsidR="00540C91" w:rsidRPr="008E00EC" w:rsidTr="00455AC4">
        <w:tc>
          <w:tcPr>
            <w:tcW w:w="425" w:type="dxa"/>
            <w:vAlign w:val="center"/>
          </w:tcPr>
          <w:p w:rsidR="00540C91" w:rsidRPr="008E00EC" w:rsidRDefault="00540C91" w:rsidP="00455AC4">
            <w:pPr>
              <w:ind w:left="-101" w:right="-106"/>
              <w:jc w:val="center"/>
            </w:pPr>
            <w:r w:rsidRPr="008E00EC">
              <w:t>1</w:t>
            </w:r>
          </w:p>
        </w:tc>
        <w:tc>
          <w:tcPr>
            <w:tcW w:w="9498" w:type="dxa"/>
            <w:gridSpan w:val="2"/>
            <w:vAlign w:val="center"/>
          </w:tcPr>
          <w:p w:rsidR="00540C91" w:rsidRPr="00455AC4" w:rsidRDefault="00540C91" w:rsidP="00455AC4">
            <w:pPr>
              <w:ind w:left="11" w:hanging="11"/>
              <w:jc w:val="center"/>
              <w:rPr>
                <w:u w:val="single"/>
              </w:rPr>
            </w:pPr>
            <w:r w:rsidRPr="00455AC4">
              <w:rPr>
                <w:u w:val="single"/>
              </w:rPr>
              <w:t>Администрация Обливского района</w:t>
            </w:r>
          </w:p>
          <w:p w:rsidR="00540C91" w:rsidRPr="00455AC4" w:rsidRDefault="00540C91" w:rsidP="00455AC4">
            <w:pPr>
              <w:jc w:val="center"/>
              <w:rPr>
                <w:sz w:val="22"/>
                <w:szCs w:val="22"/>
              </w:rPr>
            </w:pPr>
            <w:r w:rsidRPr="00455AC4">
              <w:rPr>
                <w:sz w:val="22"/>
                <w:szCs w:val="22"/>
              </w:rPr>
              <w:t xml:space="preserve"> (уполномоченный орган, которым рассматривается ходатайство об установлении публичного сервитута)</w:t>
            </w:r>
          </w:p>
        </w:tc>
      </w:tr>
      <w:tr w:rsidR="00540C91" w:rsidRPr="008E00EC" w:rsidTr="00455AC4">
        <w:tc>
          <w:tcPr>
            <w:tcW w:w="425" w:type="dxa"/>
            <w:vAlign w:val="center"/>
          </w:tcPr>
          <w:p w:rsidR="00540C91" w:rsidRPr="008E00EC" w:rsidRDefault="00540C91" w:rsidP="00455AC4">
            <w:pPr>
              <w:ind w:left="-101" w:right="-106"/>
              <w:jc w:val="center"/>
            </w:pPr>
            <w:r w:rsidRPr="008E00EC">
              <w:t>2</w:t>
            </w:r>
          </w:p>
        </w:tc>
        <w:tc>
          <w:tcPr>
            <w:tcW w:w="9498" w:type="dxa"/>
            <w:gridSpan w:val="2"/>
            <w:vAlign w:val="center"/>
          </w:tcPr>
          <w:p w:rsidR="00540C91" w:rsidRPr="00455AC4" w:rsidRDefault="00540C91" w:rsidP="00455AC4">
            <w:pPr>
              <w:jc w:val="center"/>
              <w:rPr>
                <w:sz w:val="22"/>
                <w:szCs w:val="22"/>
              </w:rPr>
            </w:pPr>
            <w:bookmarkStart w:id="0" w:name="_GoBack"/>
            <w:r w:rsidRPr="00455AC4">
              <w:rPr>
                <w:spacing w:val="-1"/>
              </w:rPr>
              <w:t xml:space="preserve">Строительство и эксплуатация линейного объекта системы газоснабжения </w:t>
            </w:r>
            <w:bookmarkEnd w:id="0"/>
            <w:r w:rsidRPr="00455AC4">
              <w:rPr>
                <w:spacing w:val="-1"/>
              </w:rPr>
              <w:t xml:space="preserve">«Межпоселковый газопровод от р.п. Чернышковский до х. Александровский Обливского района Ростовской области» </w:t>
            </w:r>
            <w:r w:rsidRPr="008648ED">
              <w:t>в соответствии с п.1 ст. 39.37 Земельного кодекса РФ</w:t>
            </w:r>
          </w:p>
          <w:p w:rsidR="00540C91" w:rsidRPr="00455AC4" w:rsidRDefault="00540C91" w:rsidP="00455AC4">
            <w:pPr>
              <w:jc w:val="center"/>
              <w:rPr>
                <w:sz w:val="22"/>
                <w:szCs w:val="22"/>
              </w:rPr>
            </w:pPr>
            <w:r w:rsidRPr="00455AC4">
              <w:rPr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540C91" w:rsidRPr="008E00EC" w:rsidTr="00455AC4">
        <w:tc>
          <w:tcPr>
            <w:tcW w:w="425" w:type="dxa"/>
            <w:vMerge w:val="restart"/>
            <w:vAlign w:val="center"/>
          </w:tcPr>
          <w:p w:rsidR="00540C91" w:rsidRPr="008E00EC" w:rsidRDefault="00540C91" w:rsidP="00455AC4">
            <w:pPr>
              <w:ind w:left="-101" w:right="-106"/>
              <w:jc w:val="center"/>
            </w:pPr>
            <w:r w:rsidRPr="008E00EC">
              <w:t>3</w:t>
            </w:r>
          </w:p>
        </w:tc>
        <w:tc>
          <w:tcPr>
            <w:tcW w:w="3261" w:type="dxa"/>
            <w:vAlign w:val="center"/>
          </w:tcPr>
          <w:p w:rsidR="00540C91" w:rsidRPr="008648ED" w:rsidRDefault="00540C91" w:rsidP="00455AC4">
            <w:pPr>
              <w:jc w:val="center"/>
            </w:pPr>
            <w:r w:rsidRPr="00455AC4">
              <w:rPr>
                <w:bCs/>
              </w:rPr>
              <w:t>Кадастровый номер</w:t>
            </w:r>
          </w:p>
        </w:tc>
        <w:tc>
          <w:tcPr>
            <w:tcW w:w="6237" w:type="dxa"/>
            <w:vAlign w:val="center"/>
          </w:tcPr>
          <w:p w:rsidR="00540C91" w:rsidRPr="008648ED" w:rsidRDefault="00540C91" w:rsidP="00455AC4">
            <w:pPr>
              <w:jc w:val="center"/>
            </w:pPr>
            <w:r w:rsidRPr="00455AC4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61:27:0600005:230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обл, р-н Обливский, в границах бывшего хозяйства ТОО "Александровское".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61:27:0600005:592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Российская Федерация, Ростовская область, Обливский район, в границах бывшего ТОО "Александровское"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61:27:0600005:228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область, Обливский район, х. Александровский.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61:27:0600008:83</w:t>
            </w:r>
            <w:r w:rsidRPr="00455AC4">
              <w:rPr>
                <w:color w:val="000000"/>
              </w:rPr>
              <w:br/>
              <w:t>(61:27:0600008:580)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обл, р-н Обливский, в границах бывшего колхоза "Искра"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61:27:0600005:229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обл, р-н Обливский, в границах бывшего хлзяйства ТОО "Александровское".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61:27:0600008:26</w:t>
            </w:r>
            <w:r w:rsidRPr="00455AC4">
              <w:rPr>
                <w:color w:val="000000"/>
              </w:rPr>
              <w:br/>
              <w:t xml:space="preserve"> (61:27:0600008:481)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обл, р-н Обливский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61:27:0600008:235</w:t>
            </w:r>
            <w:r w:rsidRPr="00455AC4">
              <w:rPr>
                <w:color w:val="000000"/>
              </w:rPr>
              <w:br/>
              <w:t xml:space="preserve"> (61:27:0600008:798)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обл, р-н Обливский, в границах бывшего колхоза "Искра"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61:27:0600008:6</w:t>
            </w:r>
            <w:r w:rsidRPr="00455AC4">
              <w:rPr>
                <w:color w:val="000000"/>
              </w:rPr>
              <w:br/>
              <w:t>(61:27:0600008:516)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обл., р-н Обливский, в границах бывшего колхоза "Искра"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 xml:space="preserve">ЕЗП 61:27:0600008:82 </w:t>
            </w:r>
            <w:r w:rsidRPr="00455AC4">
              <w:rPr>
                <w:color w:val="000000"/>
              </w:rPr>
              <w:br/>
              <w:t>(61:27:0600008:578)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обл, р-н Обливский, в границах бывшего колхоза "Искра"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61:27:0600008:16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область, р-н. Обливский, х. Леонов.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61:27:0600008:220</w:t>
            </w:r>
            <w:r w:rsidRPr="00455AC4">
              <w:rPr>
                <w:color w:val="000000"/>
              </w:rPr>
              <w:br/>
              <w:t>(61:27:0600008:769)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обл., р-н Обливский, в границах бывшего колхоза "Искра"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61:27:0600008:1050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обл., р-н Обливский, в границах бывшего хозяйства колхоза "Искра".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61:27:0600008:1148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Российская Федерация, Ростовская область, Обливский район, в границах бывшего колхоза "Искра"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61:27:0600014:238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обл, Обливский р-н, в границах ПК колхоза "Колос"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61:27:0600014:11</w:t>
            </w:r>
            <w:r w:rsidRPr="00455AC4">
              <w:rPr>
                <w:color w:val="000000"/>
              </w:rPr>
              <w:br/>
              <w:t>(61:27:0600014:25,</w:t>
            </w:r>
            <w:r w:rsidRPr="00455AC4">
              <w:rPr>
                <w:color w:val="000000"/>
              </w:rPr>
              <w:br/>
              <w:t>61:27:0600014:29,</w:t>
            </w:r>
            <w:r w:rsidRPr="00455AC4">
              <w:rPr>
                <w:color w:val="000000"/>
              </w:rPr>
              <w:br/>
              <w:t>61:27:0600014:28,</w:t>
            </w:r>
            <w:r w:rsidRPr="00455AC4">
              <w:rPr>
                <w:color w:val="000000"/>
              </w:rPr>
              <w:br/>
              <w:t>61:27:0600014:33,</w:t>
            </w:r>
            <w:r w:rsidRPr="00455AC4">
              <w:rPr>
                <w:color w:val="000000"/>
              </w:rPr>
              <w:br/>
              <w:t>61:27:0600014:27)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обл., р-н Обливский, в границах ПК колхоза "Колос"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61:27:0600014:488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Российская Федерация, Ростовская область, Обливский р-н, в границах ПК колхоза "Колос", примерно в 7,6 км юго-западнее и в 4 км северо-западнее х. Караичева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61:27:0600015:261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обл, р-н Обливский, п Новополеевский.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61:27:0600015:132</w:t>
            </w:r>
            <w:r w:rsidRPr="00455AC4">
              <w:rPr>
                <w:color w:val="000000"/>
              </w:rPr>
              <w:br/>
              <w:t>(61:27:0600015:248,</w:t>
            </w:r>
            <w:r w:rsidRPr="00455AC4">
              <w:rPr>
                <w:color w:val="000000"/>
              </w:rPr>
              <w:br/>
              <w:t>61:27:0600015:246,</w:t>
            </w:r>
            <w:r w:rsidRPr="00455AC4">
              <w:rPr>
                <w:color w:val="000000"/>
              </w:rPr>
              <w:br/>
              <w:t>61:27:0600015:247,</w:t>
            </w:r>
            <w:r w:rsidRPr="00455AC4">
              <w:rPr>
                <w:color w:val="000000"/>
              </w:rPr>
              <w:br/>
              <w:t>61:27:0600015:249)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обл., р-н Обливский, в границах ООО "Песчаное"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61:27:0600015:35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обл., р-н Обливский, в границах ООО "Песчаное".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61:27:0600015:33</w:t>
            </w:r>
            <w:r w:rsidRPr="00455AC4">
              <w:rPr>
                <w:color w:val="000000"/>
              </w:rPr>
              <w:br/>
              <w:t>(61:27:0600015:239)</w:t>
            </w:r>
          </w:p>
        </w:tc>
        <w:tc>
          <w:tcPr>
            <w:tcW w:w="6237" w:type="dxa"/>
          </w:tcPr>
          <w:p w:rsidR="00540C91" w:rsidRPr="00383952" w:rsidRDefault="00540C91" w:rsidP="00455AC4">
            <w:pPr>
              <w:spacing w:after="60"/>
              <w:jc w:val="center"/>
            </w:pPr>
            <w:r w:rsidRPr="00EF6F19">
              <w:t>Ростовская обл, р-н Обливский, в границах ООО "Песчаное"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61:27:0600015:95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обл., р-н Обливский, п. Новополеевский.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61:27:0600015:43</w:t>
            </w:r>
            <w:r w:rsidRPr="00455AC4">
              <w:rPr>
                <w:color w:val="000000"/>
              </w:rPr>
              <w:br/>
              <w:t>(61:27:0600015:148)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обл, р-н Обливский, в границах ООО "Песчаное"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61:27:0600015:134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обл., р-н Обливский, КФХ "Ванюк".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61:27:0600015:13</w:t>
            </w:r>
            <w:r w:rsidRPr="00455AC4">
              <w:rPr>
                <w:color w:val="000000"/>
              </w:rPr>
              <w:br/>
              <w:t>(61:27:0600015:208)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обл, р-н Обливский, в границах ООО "Песчаное"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61:27:0600015:72</w:t>
            </w:r>
            <w:r w:rsidRPr="00455AC4">
              <w:rPr>
                <w:color w:val="000000"/>
              </w:rPr>
              <w:br/>
              <w:t>(61:27:0600015:210)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обл, р-н Обливский, в границах ООО "Песчаное"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61:27:0600015:2</w:t>
            </w:r>
            <w:r w:rsidRPr="00455AC4">
              <w:rPr>
                <w:color w:val="000000"/>
              </w:rPr>
              <w:br/>
              <w:t>(61:27:0600015:218)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обл, р-н Обливский, в границах ООО "Песчаное"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61:27:0600015:1</w:t>
            </w:r>
            <w:r w:rsidRPr="00455AC4">
              <w:rPr>
                <w:color w:val="000000"/>
              </w:rPr>
              <w:br/>
              <w:t>(61:27:0600015:220)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обл, р-н Обливский, в границах ООО "Песчаное"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61:27:0600015:30</w:t>
            </w:r>
            <w:r w:rsidRPr="00455AC4">
              <w:rPr>
                <w:color w:val="000000"/>
              </w:rPr>
              <w:br/>
              <w:t>(61:27:0600015:224)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обл, р-н Обливский, в границах ООО "Песчаное"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61:27:0600015:12</w:t>
            </w:r>
            <w:r w:rsidRPr="00455AC4">
              <w:rPr>
                <w:color w:val="000000"/>
              </w:rPr>
              <w:br/>
              <w:t>(61:27:0600015:226)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обл., р-н Обливский, в границах ООО "Песчаное"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61:27:0600015:70</w:t>
            </w:r>
            <w:r w:rsidRPr="00455AC4">
              <w:rPr>
                <w:color w:val="000000"/>
              </w:rPr>
              <w:br/>
              <w:t>(61:27:0600015:230)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обл., р-н Обливский, в границах ООО "Песчаное"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61:27:0600015:18</w:t>
            </w:r>
            <w:r w:rsidRPr="00455AC4">
              <w:rPr>
                <w:color w:val="000000"/>
              </w:rPr>
              <w:br/>
              <w:t>(61:27:0600015:232)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обл., р-н Обливский, в границах ООО "Песчаное"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61:27:0600015:14</w:t>
            </w:r>
            <w:r w:rsidRPr="00455AC4">
              <w:rPr>
                <w:color w:val="000000"/>
              </w:rPr>
              <w:br/>
              <w:t>(61:27:0600015:234)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обл, р-н Обливский, в границах ООО "Песчаное"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61:27:0600015:15</w:t>
            </w:r>
            <w:r w:rsidRPr="00455AC4">
              <w:rPr>
                <w:color w:val="000000"/>
              </w:rPr>
              <w:br/>
              <w:t>(61:27:0600015:236)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обл., р-н Обливский, в границах ООО "Песчаное"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61:27:0600015:171</w:t>
            </w:r>
            <w:r w:rsidRPr="00455AC4">
              <w:rPr>
                <w:color w:val="000000"/>
              </w:rPr>
              <w:br/>
              <w:t>(61:27:0600015:242)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обл., р-н Обливский, в границах ООО "Песчаное"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61:27:0600015:252</w:t>
            </w:r>
            <w:r w:rsidRPr="00455AC4">
              <w:rPr>
                <w:color w:val="000000"/>
              </w:rPr>
              <w:br/>
              <w:t>(61:27:0600015:253)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обл., р-н Обливский, в границах ООО "Песчаное"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61:27:0600015:259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обл., р-н Обливский, в границах ООО "Песчаное".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61:27:0600015:262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обл., р-н Обливский, в границах ООО "Песчаное".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61:27:0600015:271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обл., р-н Обливский, п. Новополеевский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61:27:0600015:296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область, р-н Обливский, п Новополеевский, в границах ООО "Песчаное"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61:27:0600015:306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область, р-н Обливский, Местоположение установлено относительно ориентира, расположенного в границах участка. Почтовый адрес ориентира: Ростовская обл, р-н Обливский, в границах ООО "Песчаное".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61:27:0600015:309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Российская Федерация, Ростовская область, Обливский район, п. Новополеевский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61:27:0600015:313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область, р-н Обливский, Местоположение установлено относительно ориентира, расположенного в границах участка. Почтовый адрес ориентира: Ростовская обл, р-н Обливский, в границах ООО "Песчаное".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61:27:0600015:4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обл., р-н Обливский, в границах ООО "Песчаное".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61:27:0600015:42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обл, р-н Обливский, в границах ООО "Песчаное".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61:27:0600015:99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обл., р-н Обливский, в границах ООО "Песчаное".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61:27:0600015:550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обл., Обливский р-н, Местоположение установлено относительно ориентира, расположенного в границах участка. Почтовый адрес ориентира: Ростовская обл, р-н Обливский, в границах ООО "Песчаное".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61:27:0600017:30</w:t>
            </w:r>
            <w:r w:rsidRPr="00455AC4">
              <w:rPr>
                <w:color w:val="000000"/>
              </w:rPr>
              <w:br/>
              <w:t>(61:27:0600017:46,</w:t>
            </w:r>
            <w:r w:rsidRPr="00455AC4">
              <w:rPr>
                <w:color w:val="000000"/>
              </w:rPr>
              <w:br/>
              <w:t>61:27:0600017:47,</w:t>
            </w:r>
            <w:r w:rsidRPr="00455AC4">
              <w:rPr>
                <w:color w:val="000000"/>
              </w:rPr>
              <w:br/>
              <w:t>61:27:0600017:51,</w:t>
            </w:r>
            <w:r w:rsidRPr="00455AC4">
              <w:rPr>
                <w:color w:val="000000"/>
              </w:rPr>
              <w:br/>
              <w:t>61:27:0600017:52)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обл, р-н Обливский, в границах СПК колхоза "Маяк"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61:27:0600017:13</w:t>
            </w:r>
            <w:r w:rsidRPr="00455AC4">
              <w:rPr>
                <w:color w:val="000000"/>
              </w:rPr>
              <w:br/>
              <w:t>(61:27:0600017:63)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обл, р-н Обливский, в границах СПК колхоза "Маяк"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61:27:0600017:101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область, р-н Обливский, х Сиволобов.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61:27:0600017:150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Российская Федерация, Ростовская область, р-н Обливский, х Сиволобов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61:27:0600017:79</w:t>
            </w:r>
            <w:r w:rsidRPr="00455AC4">
              <w:rPr>
                <w:color w:val="000000"/>
              </w:rPr>
              <w:br/>
              <w:t>(61:27:0600017:85,</w:t>
            </w:r>
            <w:r w:rsidRPr="00455AC4">
              <w:rPr>
                <w:color w:val="000000"/>
              </w:rPr>
              <w:br/>
              <w:t>61:27:0600017:86)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обл., р-н Обливский, в границах СПК колхоза "Маяк"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61:27:0600017:365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Российская Федерация, Ростовская обл., Обливский р-н, х. Сиволобов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61:27:0600017:105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обл., р-н Обливский, х. Сиволобов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61:27:0600017:152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область, р-н Обливский, Местоположение установлено относительно ориентира, расположенного в границах участка. Почтовый адрес ориентира: Ростовская обл, р-н Обливский, в границах СПК колхоза "Маяк".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61:27:0600017:377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область, Обливский р-н, установлено относительно ориентира в границах СПК колхоза "Маяк" расположенного в границах участка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61:27:0600017:380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обл, р-н Обливский, примерно в 1 км севернее, 6,1 км северо-западнее х. Сиволобов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61:27:0600017:381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область, Обливский р-н, примерно в 1 км севернее, 6,1 км северо-западнее х. Сиволобов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61:27:0600017:97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обл., р-н Обливский, х. Сиволобов.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61:27:0600017:9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обл, р-н Обливский, в границах СПК колхоза "Маяк".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61:27:0000000:1</w:t>
            </w:r>
            <w:r w:rsidRPr="00455AC4">
              <w:rPr>
                <w:color w:val="000000"/>
              </w:rPr>
              <w:br/>
              <w:t>(61:27:0600008:377,</w:t>
            </w:r>
            <w:r w:rsidRPr="00455AC4">
              <w:rPr>
                <w:color w:val="000000"/>
              </w:rPr>
              <w:br/>
              <w:t>61:27:0600014:52)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обл., р-н Обливский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61:27:0000000:7667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область, Обливский район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61:27:0000000:7677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область, Обливский р-н.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61:27:0000000:7657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область, Обливский район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61:27:0000000:7671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область, Обливский р-н.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61:27:0000000:70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обл., р-н Обливский, Подъезд от а/д "ст. Обливская-х. Солонецкий-х. Сиволобов" (до границы Волгоградской области) к п. Новополеевский.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61:27:0010102:107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обл., Обливский р-н, х. Александровский, ул. Лесная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61:27:0010402:275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Российская Федерация, Ростовская область, р-н Обливский, х. Леонов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61:27:0060301:635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Российская Федерация, Ростовская обл., Обливский р-н, п. Новополеевский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ЕЗП 61:27:0600005:83</w:t>
            </w:r>
            <w:r w:rsidRPr="00455AC4">
              <w:rPr>
                <w:color w:val="000000"/>
              </w:rPr>
              <w:br/>
              <w:t>(61:27:0600005:106)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обл, р-н Обливский, в границах ТОО "Александровское"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61:27:0000000:7703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обл., р-н Обливский.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61:27:0600005:304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область, Обливский район, в 50 м на восток от земельного участка с кадастровым номером 61:27:0600005:141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61:27:0600005:31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область, р-н. Обливский, х. Александровский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61:27:0600015:113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обл., р-н Обливский, (КФХ "Орлик")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61:27:0600014:512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Российская Федерация, Ростовская область, Обливский район, в границах ПК колхоза "Колос"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color w:val="000000"/>
              </w:rPr>
            </w:pPr>
            <w:r w:rsidRPr="00455AC4">
              <w:rPr>
                <w:color w:val="000000"/>
              </w:rPr>
              <w:t>61:27:0600015:90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color w:val="000000"/>
              </w:rPr>
            </w:pPr>
            <w:r w:rsidRPr="00455AC4">
              <w:rPr>
                <w:color w:val="000000"/>
              </w:rPr>
              <w:t>Ростовская обл., р-н Обливский, п. Новополеевский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color w:val="000000"/>
              </w:rPr>
            </w:pPr>
            <w:r w:rsidRPr="00455AC4">
              <w:rPr>
                <w:color w:val="000000"/>
              </w:rPr>
              <w:t>61:27:0600015:115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color w:val="000000"/>
              </w:rPr>
            </w:pPr>
            <w:r w:rsidRPr="00455AC4">
              <w:rPr>
                <w:color w:val="000000"/>
              </w:rPr>
              <w:t>Ростовская обл., р-н Обливский, КФХ "Нур"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61:27:0600017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область, Обливский район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61:27:0600015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область, Обливский район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61:27:0060301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область, Обливский район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61:27:0600014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область, Обливский район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61:27:0600008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область, Обливский район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color w:val="000000"/>
              </w:rPr>
            </w:pPr>
            <w:r w:rsidRPr="00455AC4">
              <w:rPr>
                <w:color w:val="000000"/>
              </w:rPr>
              <w:t>61:27:0010102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color w:val="000000"/>
              </w:rPr>
            </w:pPr>
            <w:r w:rsidRPr="00455AC4">
              <w:rPr>
                <w:color w:val="000000"/>
              </w:rPr>
              <w:t>Ростовская область, Обливский район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color w:val="000000"/>
              </w:rPr>
            </w:pPr>
            <w:r w:rsidRPr="00455AC4">
              <w:rPr>
                <w:color w:val="000000"/>
              </w:rPr>
              <w:t>61:27:0010402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color w:val="000000"/>
              </w:rPr>
            </w:pPr>
            <w:r w:rsidRPr="00455AC4">
              <w:rPr>
                <w:color w:val="000000"/>
              </w:rPr>
              <w:t>Ростовская область, Обливский район</w:t>
            </w:r>
          </w:p>
        </w:tc>
      </w:tr>
      <w:tr w:rsidR="00540C91" w:rsidRPr="008E00EC" w:rsidTr="00455AC4">
        <w:tc>
          <w:tcPr>
            <w:tcW w:w="425" w:type="dxa"/>
            <w:vMerge/>
            <w:vAlign w:val="center"/>
          </w:tcPr>
          <w:p w:rsidR="00540C91" w:rsidRPr="00455AC4" w:rsidRDefault="00540C91" w:rsidP="00455AC4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61:27:0600005</w:t>
            </w:r>
          </w:p>
        </w:tc>
        <w:tc>
          <w:tcPr>
            <w:tcW w:w="6237" w:type="dxa"/>
          </w:tcPr>
          <w:p w:rsidR="00540C91" w:rsidRPr="00455AC4" w:rsidRDefault="00540C91" w:rsidP="00455AC4">
            <w:pPr>
              <w:jc w:val="center"/>
              <w:rPr>
                <w:bCs/>
                <w:highlight w:val="yellow"/>
              </w:rPr>
            </w:pPr>
            <w:r w:rsidRPr="00455AC4">
              <w:rPr>
                <w:color w:val="000000"/>
              </w:rPr>
              <w:t>Ростовская область, Обливский район</w:t>
            </w:r>
          </w:p>
        </w:tc>
      </w:tr>
      <w:tr w:rsidR="00540C91" w:rsidRPr="008E00EC" w:rsidTr="00455AC4">
        <w:trPr>
          <w:trHeight w:val="557"/>
        </w:trPr>
        <w:tc>
          <w:tcPr>
            <w:tcW w:w="425" w:type="dxa"/>
            <w:vAlign w:val="center"/>
          </w:tcPr>
          <w:p w:rsidR="00540C91" w:rsidRPr="008E00EC" w:rsidRDefault="00540C91" w:rsidP="00455AC4">
            <w:pPr>
              <w:ind w:left="-101" w:right="-106"/>
              <w:jc w:val="center"/>
            </w:pPr>
            <w:r w:rsidRPr="008E00EC">
              <w:t>4</w:t>
            </w:r>
          </w:p>
        </w:tc>
        <w:tc>
          <w:tcPr>
            <w:tcW w:w="9498" w:type="dxa"/>
            <w:gridSpan w:val="2"/>
            <w:vAlign w:val="center"/>
          </w:tcPr>
          <w:p w:rsidR="00540C91" w:rsidRDefault="00540C91" w:rsidP="00455AC4">
            <w:pPr>
              <w:pStyle w:val="ListParagraph"/>
              <w:ind w:left="0"/>
              <w:jc w:val="center"/>
            </w:pPr>
            <w:r>
              <w:t>Комитет по управлению имуществом Администрации</w:t>
            </w:r>
            <w:r w:rsidRPr="00D8013C">
              <w:t xml:space="preserve"> Обливского района</w:t>
            </w:r>
          </w:p>
          <w:p w:rsidR="00540C91" w:rsidRDefault="00540C91" w:rsidP="00455AC4">
            <w:pPr>
              <w:pStyle w:val="ListParagraph"/>
              <w:ind w:left="0"/>
              <w:jc w:val="center"/>
            </w:pPr>
            <w:r w:rsidRPr="00D8013C">
              <w:t>347140, Ростовская область, Обливский район, станица Обливская, улица Ленина 61</w:t>
            </w:r>
          </w:p>
          <w:p w:rsidR="00540C91" w:rsidRPr="008648ED" w:rsidRDefault="00540C91" w:rsidP="00455AC4">
            <w:pPr>
              <w:pStyle w:val="ListParagraph"/>
              <w:ind w:left="0"/>
              <w:jc w:val="center"/>
            </w:pPr>
            <w:r>
              <w:rPr>
                <w:rStyle w:val="Hyperlink"/>
              </w:rPr>
              <w:t>https://</w:t>
            </w:r>
            <w:r>
              <w:rPr>
                <w:rStyle w:val="Hyperlink"/>
                <w:lang w:val="en-US"/>
              </w:rPr>
              <w:t>imuhestvo</w:t>
            </w:r>
            <w:r w:rsidRPr="00C20076">
              <w:rPr>
                <w:rStyle w:val="Hyperlink"/>
              </w:rPr>
              <w:t>@</w:t>
            </w:r>
            <w:r>
              <w:rPr>
                <w:rStyle w:val="Hyperlink"/>
                <w:lang w:val="en-US"/>
              </w:rPr>
              <w:t>mail</w:t>
            </w:r>
            <w:r w:rsidRPr="00C20076">
              <w:rPr>
                <w:rStyle w:val="Hyperlink"/>
              </w:rPr>
              <w:t>.</w:t>
            </w:r>
            <w:r>
              <w:rPr>
                <w:rStyle w:val="Hyperlink"/>
                <w:lang w:val="en-US"/>
              </w:rPr>
              <w:t>ru/</w:t>
            </w:r>
            <w:r w:rsidRPr="00D8013C">
              <w:rPr>
                <w:rStyle w:val="Hyperlink"/>
              </w:rPr>
              <w:t>/</w:t>
            </w:r>
            <w:r>
              <w:t xml:space="preserve"> </w:t>
            </w:r>
            <w:r w:rsidRPr="008648ED">
              <w:t xml:space="preserve">Телефон </w:t>
            </w:r>
            <w:r>
              <w:t>+7(86396)2-18-02</w:t>
            </w:r>
          </w:p>
          <w:p w:rsidR="00540C91" w:rsidRPr="00455AC4" w:rsidRDefault="00540C91" w:rsidP="00455AC4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455AC4">
              <w:rPr>
                <w:sz w:val="20"/>
                <w:szCs w:val="20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540C91" w:rsidRPr="008E00EC" w:rsidTr="00455AC4">
        <w:tc>
          <w:tcPr>
            <w:tcW w:w="425" w:type="dxa"/>
            <w:vAlign w:val="center"/>
          </w:tcPr>
          <w:p w:rsidR="00540C91" w:rsidRPr="008E00EC" w:rsidRDefault="00540C91" w:rsidP="00455AC4">
            <w:pPr>
              <w:ind w:left="-101" w:right="-106"/>
              <w:jc w:val="center"/>
            </w:pPr>
            <w:r w:rsidRPr="008E00EC">
              <w:t>5</w:t>
            </w:r>
          </w:p>
        </w:tc>
        <w:tc>
          <w:tcPr>
            <w:tcW w:w="9498" w:type="dxa"/>
            <w:gridSpan w:val="2"/>
            <w:vAlign w:val="center"/>
          </w:tcPr>
          <w:p w:rsidR="00540C91" w:rsidRDefault="00540C91" w:rsidP="00455AC4">
            <w:pPr>
              <w:pStyle w:val="ListParagraph"/>
              <w:ind w:left="0"/>
              <w:jc w:val="center"/>
            </w:pPr>
            <w:r>
              <w:t>Администрация Обливского района</w:t>
            </w:r>
          </w:p>
          <w:p w:rsidR="00540C91" w:rsidRDefault="00540C91" w:rsidP="00455AC4">
            <w:pPr>
              <w:pStyle w:val="ListParagraph"/>
              <w:ind w:left="0"/>
              <w:jc w:val="center"/>
            </w:pPr>
            <w:r w:rsidRPr="00D8013C">
              <w:t>347140, Ростовская область, Обливский район, станица Обливская, улица Ленина 61</w:t>
            </w:r>
          </w:p>
          <w:p w:rsidR="00540C91" w:rsidRPr="008648ED" w:rsidRDefault="00540C91" w:rsidP="00455AC4">
            <w:pPr>
              <w:pStyle w:val="ListParagraph"/>
              <w:ind w:left="0"/>
              <w:jc w:val="center"/>
            </w:pPr>
            <w:r w:rsidRPr="00D8013C">
              <w:rPr>
                <w:rStyle w:val="Hyperlink"/>
              </w:rPr>
              <w:t>https://oblivsk.donland.ru/</w:t>
            </w:r>
            <w:r>
              <w:t xml:space="preserve"> </w:t>
            </w:r>
            <w:r w:rsidRPr="008648ED">
              <w:t xml:space="preserve">Телефон </w:t>
            </w:r>
            <w:r w:rsidRPr="00D8013C">
              <w:t>+7(86396)2-18-04</w:t>
            </w:r>
          </w:p>
          <w:p w:rsidR="00540C91" w:rsidRPr="00455AC4" w:rsidRDefault="00540C91" w:rsidP="00455AC4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455AC4">
              <w:rPr>
                <w:sz w:val="20"/>
                <w:szCs w:val="20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 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540C91" w:rsidRPr="008E00EC" w:rsidTr="00455AC4">
        <w:tc>
          <w:tcPr>
            <w:tcW w:w="425" w:type="dxa"/>
            <w:vAlign w:val="center"/>
          </w:tcPr>
          <w:p w:rsidR="00540C91" w:rsidRPr="008E00EC" w:rsidRDefault="00540C91" w:rsidP="00455AC4">
            <w:pPr>
              <w:ind w:left="-101" w:right="-106"/>
              <w:jc w:val="center"/>
            </w:pPr>
            <w:r w:rsidRPr="008E00EC">
              <w:t>6</w:t>
            </w:r>
          </w:p>
        </w:tc>
        <w:tc>
          <w:tcPr>
            <w:tcW w:w="9498" w:type="dxa"/>
            <w:gridSpan w:val="2"/>
            <w:vAlign w:val="center"/>
          </w:tcPr>
          <w:p w:rsidR="00540C91" w:rsidRPr="00455AC4" w:rsidRDefault="00540C91" w:rsidP="00455AC4">
            <w:pPr>
              <w:jc w:val="both"/>
              <w:rPr>
                <w:highlight w:val="yellow"/>
              </w:rPr>
            </w:pPr>
            <w:r w:rsidRPr="00455AC4">
              <w:rPr>
                <w:spacing w:val="-1"/>
              </w:rPr>
              <w:t>Программа развития газоснабжения и газификации Ростовской области на период 2021-2025 годы</w:t>
            </w:r>
            <w:r w:rsidRPr="00455AC4">
              <w:rPr>
                <w:color w:val="000000"/>
              </w:rPr>
              <w:t>.</w:t>
            </w:r>
          </w:p>
        </w:tc>
      </w:tr>
      <w:tr w:rsidR="00540C91" w:rsidRPr="008E00EC" w:rsidTr="00455AC4">
        <w:tc>
          <w:tcPr>
            <w:tcW w:w="425" w:type="dxa"/>
            <w:vAlign w:val="center"/>
          </w:tcPr>
          <w:p w:rsidR="00540C91" w:rsidRPr="008E00EC" w:rsidRDefault="00540C91" w:rsidP="00455AC4">
            <w:pPr>
              <w:ind w:left="-101" w:right="-106"/>
              <w:jc w:val="center"/>
            </w:pPr>
            <w:r w:rsidRPr="008E00EC">
              <w:t>7</w:t>
            </w:r>
          </w:p>
        </w:tc>
        <w:tc>
          <w:tcPr>
            <w:tcW w:w="9498" w:type="dxa"/>
            <w:gridSpan w:val="2"/>
            <w:vAlign w:val="center"/>
          </w:tcPr>
          <w:p w:rsidR="00540C91" w:rsidRPr="008E00EC" w:rsidRDefault="00540C91" w:rsidP="00455AC4">
            <w:pPr>
              <w:jc w:val="center"/>
            </w:pPr>
            <w:r w:rsidRPr="00D8013C">
              <w:rPr>
                <w:rStyle w:val="Hyperlink"/>
              </w:rPr>
              <w:t>https://oblivsk.donland.ru/</w:t>
            </w:r>
          </w:p>
          <w:p w:rsidR="00540C91" w:rsidRPr="00455AC4" w:rsidRDefault="00540C91" w:rsidP="00455AC4">
            <w:pPr>
              <w:jc w:val="center"/>
              <w:rPr>
                <w:sz w:val="20"/>
                <w:szCs w:val="20"/>
              </w:rPr>
            </w:pPr>
            <w:r w:rsidRPr="00455AC4">
              <w:rPr>
                <w:sz w:val="20"/>
                <w:szCs w:val="20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540C91" w:rsidRPr="008E00EC" w:rsidTr="00455AC4">
        <w:tc>
          <w:tcPr>
            <w:tcW w:w="425" w:type="dxa"/>
            <w:vAlign w:val="center"/>
          </w:tcPr>
          <w:p w:rsidR="00540C91" w:rsidRPr="008E00EC" w:rsidRDefault="00540C91" w:rsidP="00455AC4">
            <w:pPr>
              <w:ind w:left="-101" w:right="-106"/>
              <w:jc w:val="center"/>
            </w:pPr>
            <w:r w:rsidRPr="008E00EC">
              <w:t>8</w:t>
            </w:r>
          </w:p>
        </w:tc>
        <w:tc>
          <w:tcPr>
            <w:tcW w:w="9498" w:type="dxa"/>
            <w:gridSpan w:val="2"/>
            <w:vAlign w:val="center"/>
          </w:tcPr>
          <w:p w:rsidR="00540C91" w:rsidRPr="002C7F88" w:rsidRDefault="00540C91" w:rsidP="00455AC4">
            <w:pPr>
              <w:pStyle w:val="ListParagraph"/>
              <w:ind w:left="34"/>
              <w:jc w:val="center"/>
            </w:pPr>
            <w:r w:rsidRPr="00D8013C">
              <w:rPr>
                <w:rStyle w:val="Hyperlink"/>
              </w:rPr>
              <w:t>https://oblivsk.donland.ru/</w:t>
            </w:r>
          </w:p>
          <w:p w:rsidR="00540C91" w:rsidRPr="00455AC4" w:rsidRDefault="00540C91" w:rsidP="00455AC4">
            <w:pPr>
              <w:pStyle w:val="ListParagraph"/>
              <w:ind w:left="34"/>
              <w:jc w:val="center"/>
              <w:rPr>
                <w:color w:val="000000"/>
              </w:rPr>
            </w:pPr>
            <w:r w:rsidRPr="00455AC4">
              <w:rPr>
                <w:sz w:val="20"/>
                <w:szCs w:val="20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540C91" w:rsidRPr="008E00EC" w:rsidTr="00455AC4">
        <w:tc>
          <w:tcPr>
            <w:tcW w:w="425" w:type="dxa"/>
            <w:vAlign w:val="center"/>
          </w:tcPr>
          <w:p w:rsidR="00540C91" w:rsidRPr="008E00EC" w:rsidRDefault="00540C91" w:rsidP="00455AC4">
            <w:pPr>
              <w:ind w:left="-101" w:right="-106"/>
              <w:jc w:val="center"/>
            </w:pPr>
            <w:r w:rsidRPr="008E00EC">
              <w:t>9</w:t>
            </w:r>
          </w:p>
        </w:tc>
        <w:tc>
          <w:tcPr>
            <w:tcW w:w="9498" w:type="dxa"/>
            <w:gridSpan w:val="2"/>
            <w:vAlign w:val="center"/>
          </w:tcPr>
          <w:p w:rsidR="00540C91" w:rsidRPr="008E00EC" w:rsidRDefault="00540C91" w:rsidP="00455AC4">
            <w:pPr>
              <w:pStyle w:val="ListParagraph"/>
              <w:ind w:left="0"/>
              <w:jc w:val="center"/>
            </w:pPr>
            <w:r w:rsidRPr="008E00EC">
              <w:t>194044, г. Санкт-Петербург, вн. тер. г. Муниципальный округ Сампсониевское, пр-кт Большой Сампсониевский, д. 60, литера А</w:t>
            </w:r>
          </w:p>
          <w:p w:rsidR="00540C91" w:rsidRPr="00455AC4" w:rsidRDefault="00540C91" w:rsidP="00455AC4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hyperlink r:id="rId5" w:history="1">
              <w:r w:rsidRPr="00455AC4">
                <w:rPr>
                  <w:rStyle w:val="Hyperlink"/>
                  <w:color w:val="auto"/>
                </w:rPr>
                <w:t>info@eoggazprom.ru</w:t>
              </w:r>
            </w:hyperlink>
          </w:p>
        </w:tc>
      </w:tr>
      <w:tr w:rsidR="00540C91" w:rsidRPr="009547E8" w:rsidTr="00455AC4">
        <w:tc>
          <w:tcPr>
            <w:tcW w:w="425" w:type="dxa"/>
            <w:vAlign w:val="center"/>
          </w:tcPr>
          <w:p w:rsidR="00540C91" w:rsidRPr="008E00EC" w:rsidRDefault="00540C91" w:rsidP="00455AC4">
            <w:pPr>
              <w:ind w:left="-101" w:right="-106"/>
              <w:jc w:val="center"/>
            </w:pPr>
            <w:r w:rsidRPr="008E00EC">
              <w:t>10</w:t>
            </w:r>
          </w:p>
        </w:tc>
        <w:tc>
          <w:tcPr>
            <w:tcW w:w="9498" w:type="dxa"/>
            <w:gridSpan w:val="2"/>
            <w:vAlign w:val="center"/>
          </w:tcPr>
          <w:p w:rsidR="00540C91" w:rsidRPr="008E00EC" w:rsidRDefault="00540C91" w:rsidP="00455AC4">
            <w:pPr>
              <w:pStyle w:val="ListParagraph"/>
              <w:ind w:left="0"/>
              <w:jc w:val="center"/>
            </w:pPr>
            <w:r w:rsidRPr="008E00EC">
              <w:t xml:space="preserve">Графическое описание местоположения границ публичного сервитута, </w:t>
            </w:r>
            <w:r w:rsidRPr="008E00EC">
              <w:br/>
              <w:t xml:space="preserve">а также перечень координат характерных точек этих границ </w:t>
            </w:r>
            <w:r w:rsidRPr="008E00EC">
              <w:br/>
              <w:t>прилагается к сообщению</w:t>
            </w:r>
          </w:p>
          <w:p w:rsidR="00540C91" w:rsidRPr="00455AC4" w:rsidRDefault="00540C91" w:rsidP="00455AC4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55AC4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540C91" w:rsidRPr="009547E8" w:rsidRDefault="00540C91" w:rsidP="008C69EE">
      <w:pPr>
        <w:rPr>
          <w:b/>
        </w:rPr>
      </w:pPr>
    </w:p>
    <w:sectPr w:rsidR="00540C91" w:rsidRPr="009547E8" w:rsidSect="0087082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A51F5"/>
    <w:multiLevelType w:val="hybridMultilevel"/>
    <w:tmpl w:val="1B96A260"/>
    <w:lvl w:ilvl="0" w:tplc="E3CE1C0A">
      <w:numFmt w:val="bullet"/>
      <w:lvlText w:val="-"/>
      <w:lvlJc w:val="left"/>
      <w:pPr>
        <w:ind w:left="3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">
    <w:nsid w:val="3A7B52A8"/>
    <w:multiLevelType w:val="hybridMultilevel"/>
    <w:tmpl w:val="FCA04F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9DB2839"/>
    <w:multiLevelType w:val="hybridMultilevel"/>
    <w:tmpl w:val="B1327D52"/>
    <w:lvl w:ilvl="0" w:tplc="C8807B5A">
      <w:start w:val="1"/>
      <w:numFmt w:val="decimal"/>
      <w:lvlText w:val="%1."/>
      <w:lvlJc w:val="left"/>
      <w:pPr>
        <w:ind w:left="827" w:hanging="360"/>
      </w:pPr>
      <w:rPr>
        <w:rFonts w:cs="Times New Roman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  <w:rPr>
        <w:rFonts w:cs="Times New Roman"/>
      </w:r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3F58"/>
    <w:rsid w:val="00002815"/>
    <w:rsid w:val="00004F95"/>
    <w:rsid w:val="000146FE"/>
    <w:rsid w:val="0001789C"/>
    <w:rsid w:val="0002073B"/>
    <w:rsid w:val="0003351B"/>
    <w:rsid w:val="00046EBD"/>
    <w:rsid w:val="0004740E"/>
    <w:rsid w:val="000545C6"/>
    <w:rsid w:val="00070C83"/>
    <w:rsid w:val="00082348"/>
    <w:rsid w:val="0009033F"/>
    <w:rsid w:val="00096F54"/>
    <w:rsid w:val="000A4C2C"/>
    <w:rsid w:val="000B3B57"/>
    <w:rsid w:val="000D1A73"/>
    <w:rsid w:val="000D2B9C"/>
    <w:rsid w:val="000D4AE1"/>
    <w:rsid w:val="000F0315"/>
    <w:rsid w:val="000F3F98"/>
    <w:rsid w:val="00102739"/>
    <w:rsid w:val="00103A7D"/>
    <w:rsid w:val="00107869"/>
    <w:rsid w:val="001237FF"/>
    <w:rsid w:val="00131CB6"/>
    <w:rsid w:val="00132BBE"/>
    <w:rsid w:val="00132FC7"/>
    <w:rsid w:val="0014197C"/>
    <w:rsid w:val="00156C1D"/>
    <w:rsid w:val="00172A65"/>
    <w:rsid w:val="00175D7D"/>
    <w:rsid w:val="00191AA8"/>
    <w:rsid w:val="001A1749"/>
    <w:rsid w:val="001A3FCD"/>
    <w:rsid w:val="001A59BC"/>
    <w:rsid w:val="001A5A50"/>
    <w:rsid w:val="001B79AD"/>
    <w:rsid w:val="001D15D2"/>
    <w:rsid w:val="001D1E13"/>
    <w:rsid w:val="001D5A35"/>
    <w:rsid w:val="001E24AF"/>
    <w:rsid w:val="001E5B2C"/>
    <w:rsid w:val="001E7046"/>
    <w:rsid w:val="001F5C4F"/>
    <w:rsid w:val="0020042B"/>
    <w:rsid w:val="002054F3"/>
    <w:rsid w:val="00210B9E"/>
    <w:rsid w:val="00212AC8"/>
    <w:rsid w:val="002138F4"/>
    <w:rsid w:val="00215F01"/>
    <w:rsid w:val="00217C48"/>
    <w:rsid w:val="00230898"/>
    <w:rsid w:val="00242B6E"/>
    <w:rsid w:val="00251A29"/>
    <w:rsid w:val="00267455"/>
    <w:rsid w:val="00275AF7"/>
    <w:rsid w:val="002827A1"/>
    <w:rsid w:val="002864D5"/>
    <w:rsid w:val="002A7620"/>
    <w:rsid w:val="002B2100"/>
    <w:rsid w:val="002C559D"/>
    <w:rsid w:val="002C6463"/>
    <w:rsid w:val="002C7928"/>
    <w:rsid w:val="002C7F88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0F88"/>
    <w:rsid w:val="003623EF"/>
    <w:rsid w:val="00364A30"/>
    <w:rsid w:val="00383952"/>
    <w:rsid w:val="00386D4A"/>
    <w:rsid w:val="003B46BB"/>
    <w:rsid w:val="003B6CF7"/>
    <w:rsid w:val="003D0FBA"/>
    <w:rsid w:val="003D5AC3"/>
    <w:rsid w:val="003E2DBD"/>
    <w:rsid w:val="003F373A"/>
    <w:rsid w:val="0041058E"/>
    <w:rsid w:val="00410A73"/>
    <w:rsid w:val="00410E18"/>
    <w:rsid w:val="0041285E"/>
    <w:rsid w:val="004222E1"/>
    <w:rsid w:val="0042343E"/>
    <w:rsid w:val="00424358"/>
    <w:rsid w:val="00426433"/>
    <w:rsid w:val="00433C93"/>
    <w:rsid w:val="00436E7A"/>
    <w:rsid w:val="00454A3E"/>
    <w:rsid w:val="00455AC4"/>
    <w:rsid w:val="00457508"/>
    <w:rsid w:val="00467817"/>
    <w:rsid w:val="004707E1"/>
    <w:rsid w:val="0047157E"/>
    <w:rsid w:val="00471EFC"/>
    <w:rsid w:val="00485A2D"/>
    <w:rsid w:val="0048623F"/>
    <w:rsid w:val="004A0D50"/>
    <w:rsid w:val="004A57B4"/>
    <w:rsid w:val="004C1FBC"/>
    <w:rsid w:val="004D0C0D"/>
    <w:rsid w:val="004D6A5D"/>
    <w:rsid w:val="004F0619"/>
    <w:rsid w:val="004F1DC4"/>
    <w:rsid w:val="004F442E"/>
    <w:rsid w:val="004F4F9B"/>
    <w:rsid w:val="00503D06"/>
    <w:rsid w:val="00504C66"/>
    <w:rsid w:val="0052127D"/>
    <w:rsid w:val="005279EF"/>
    <w:rsid w:val="00530F8C"/>
    <w:rsid w:val="00540C91"/>
    <w:rsid w:val="00547C30"/>
    <w:rsid w:val="00551431"/>
    <w:rsid w:val="00564DF5"/>
    <w:rsid w:val="0056624C"/>
    <w:rsid w:val="00571CF7"/>
    <w:rsid w:val="00573659"/>
    <w:rsid w:val="00580801"/>
    <w:rsid w:val="0058612F"/>
    <w:rsid w:val="00595529"/>
    <w:rsid w:val="005A406B"/>
    <w:rsid w:val="005B57DC"/>
    <w:rsid w:val="005C03D3"/>
    <w:rsid w:val="005C10BA"/>
    <w:rsid w:val="005D24F0"/>
    <w:rsid w:val="005D5CBB"/>
    <w:rsid w:val="005F7EB3"/>
    <w:rsid w:val="006019E0"/>
    <w:rsid w:val="00607A54"/>
    <w:rsid w:val="00610C2E"/>
    <w:rsid w:val="00617063"/>
    <w:rsid w:val="006175DB"/>
    <w:rsid w:val="006406A1"/>
    <w:rsid w:val="0064526C"/>
    <w:rsid w:val="00645981"/>
    <w:rsid w:val="00647621"/>
    <w:rsid w:val="0066067A"/>
    <w:rsid w:val="00686E9E"/>
    <w:rsid w:val="00692C89"/>
    <w:rsid w:val="006A6EE7"/>
    <w:rsid w:val="006B1446"/>
    <w:rsid w:val="006B1FEC"/>
    <w:rsid w:val="006C7041"/>
    <w:rsid w:val="006C762D"/>
    <w:rsid w:val="006F4D64"/>
    <w:rsid w:val="00704073"/>
    <w:rsid w:val="00745CEB"/>
    <w:rsid w:val="007477B2"/>
    <w:rsid w:val="00765D70"/>
    <w:rsid w:val="007814BD"/>
    <w:rsid w:val="00781918"/>
    <w:rsid w:val="00787598"/>
    <w:rsid w:val="0079045D"/>
    <w:rsid w:val="00791EC9"/>
    <w:rsid w:val="007979EA"/>
    <w:rsid w:val="007B4838"/>
    <w:rsid w:val="007C00EF"/>
    <w:rsid w:val="007D6909"/>
    <w:rsid w:val="007E2E2D"/>
    <w:rsid w:val="007F17DC"/>
    <w:rsid w:val="00807501"/>
    <w:rsid w:val="008245D4"/>
    <w:rsid w:val="00824782"/>
    <w:rsid w:val="00831F2A"/>
    <w:rsid w:val="00835CBC"/>
    <w:rsid w:val="00837B1B"/>
    <w:rsid w:val="00843E26"/>
    <w:rsid w:val="00846AC0"/>
    <w:rsid w:val="00851DA6"/>
    <w:rsid w:val="00855098"/>
    <w:rsid w:val="00863494"/>
    <w:rsid w:val="008640E2"/>
    <w:rsid w:val="008648ED"/>
    <w:rsid w:val="00870829"/>
    <w:rsid w:val="0087214A"/>
    <w:rsid w:val="008755CE"/>
    <w:rsid w:val="00891B2A"/>
    <w:rsid w:val="008935B1"/>
    <w:rsid w:val="008A4E04"/>
    <w:rsid w:val="008A6712"/>
    <w:rsid w:val="008A6BD0"/>
    <w:rsid w:val="008A7BE3"/>
    <w:rsid w:val="008B7C75"/>
    <w:rsid w:val="008C03D5"/>
    <w:rsid w:val="008C69EE"/>
    <w:rsid w:val="008D2380"/>
    <w:rsid w:val="008D7779"/>
    <w:rsid w:val="008E00EC"/>
    <w:rsid w:val="008E15A3"/>
    <w:rsid w:val="008E208A"/>
    <w:rsid w:val="008E212C"/>
    <w:rsid w:val="008E6553"/>
    <w:rsid w:val="008F3922"/>
    <w:rsid w:val="009053AA"/>
    <w:rsid w:val="00906070"/>
    <w:rsid w:val="00913054"/>
    <w:rsid w:val="00926444"/>
    <w:rsid w:val="009354F9"/>
    <w:rsid w:val="009370B3"/>
    <w:rsid w:val="009413C4"/>
    <w:rsid w:val="00947A5D"/>
    <w:rsid w:val="009547E8"/>
    <w:rsid w:val="00962939"/>
    <w:rsid w:val="00963298"/>
    <w:rsid w:val="009643E1"/>
    <w:rsid w:val="00965F41"/>
    <w:rsid w:val="009739D9"/>
    <w:rsid w:val="00987020"/>
    <w:rsid w:val="009900BE"/>
    <w:rsid w:val="009D6963"/>
    <w:rsid w:val="009E7F94"/>
    <w:rsid w:val="009F07F1"/>
    <w:rsid w:val="009F57C9"/>
    <w:rsid w:val="00A1324B"/>
    <w:rsid w:val="00A37E7B"/>
    <w:rsid w:val="00A47546"/>
    <w:rsid w:val="00A50551"/>
    <w:rsid w:val="00A50B57"/>
    <w:rsid w:val="00A53E8D"/>
    <w:rsid w:val="00A63F58"/>
    <w:rsid w:val="00A701F1"/>
    <w:rsid w:val="00A70B2B"/>
    <w:rsid w:val="00A77456"/>
    <w:rsid w:val="00A83972"/>
    <w:rsid w:val="00AA6D64"/>
    <w:rsid w:val="00AB5B94"/>
    <w:rsid w:val="00AC1D1F"/>
    <w:rsid w:val="00AC4C36"/>
    <w:rsid w:val="00AC6217"/>
    <w:rsid w:val="00AD3AC5"/>
    <w:rsid w:val="00AD5DAC"/>
    <w:rsid w:val="00AF37A0"/>
    <w:rsid w:val="00AF5A70"/>
    <w:rsid w:val="00AF702D"/>
    <w:rsid w:val="00B03EE7"/>
    <w:rsid w:val="00B11625"/>
    <w:rsid w:val="00B1189D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54946"/>
    <w:rsid w:val="00B61120"/>
    <w:rsid w:val="00B61EB4"/>
    <w:rsid w:val="00B67D28"/>
    <w:rsid w:val="00B75EDC"/>
    <w:rsid w:val="00B95BB1"/>
    <w:rsid w:val="00BA7BE1"/>
    <w:rsid w:val="00BB545F"/>
    <w:rsid w:val="00BD33AB"/>
    <w:rsid w:val="00BD7405"/>
    <w:rsid w:val="00BD77F6"/>
    <w:rsid w:val="00BE6269"/>
    <w:rsid w:val="00BF2623"/>
    <w:rsid w:val="00BF3D5C"/>
    <w:rsid w:val="00C001D9"/>
    <w:rsid w:val="00C0690F"/>
    <w:rsid w:val="00C06AC4"/>
    <w:rsid w:val="00C151F1"/>
    <w:rsid w:val="00C174AC"/>
    <w:rsid w:val="00C20076"/>
    <w:rsid w:val="00C2218F"/>
    <w:rsid w:val="00C2477B"/>
    <w:rsid w:val="00C30423"/>
    <w:rsid w:val="00C33EAF"/>
    <w:rsid w:val="00C5455E"/>
    <w:rsid w:val="00C57A3E"/>
    <w:rsid w:val="00C71687"/>
    <w:rsid w:val="00C82DBC"/>
    <w:rsid w:val="00C85C28"/>
    <w:rsid w:val="00C85C87"/>
    <w:rsid w:val="00CA7957"/>
    <w:rsid w:val="00CB27F7"/>
    <w:rsid w:val="00CC1D9E"/>
    <w:rsid w:val="00CC378A"/>
    <w:rsid w:val="00CD01F3"/>
    <w:rsid w:val="00CD088E"/>
    <w:rsid w:val="00CD42E6"/>
    <w:rsid w:val="00CD64AF"/>
    <w:rsid w:val="00CD7398"/>
    <w:rsid w:val="00CE2371"/>
    <w:rsid w:val="00CE5EAD"/>
    <w:rsid w:val="00CF5F2D"/>
    <w:rsid w:val="00D0057C"/>
    <w:rsid w:val="00D04F58"/>
    <w:rsid w:val="00D05219"/>
    <w:rsid w:val="00D11599"/>
    <w:rsid w:val="00D14C3A"/>
    <w:rsid w:val="00D158B4"/>
    <w:rsid w:val="00D223EB"/>
    <w:rsid w:val="00D24656"/>
    <w:rsid w:val="00D4297E"/>
    <w:rsid w:val="00D60F1A"/>
    <w:rsid w:val="00D6184A"/>
    <w:rsid w:val="00D75C35"/>
    <w:rsid w:val="00D8013C"/>
    <w:rsid w:val="00D92B0E"/>
    <w:rsid w:val="00D93505"/>
    <w:rsid w:val="00D946B5"/>
    <w:rsid w:val="00DA5638"/>
    <w:rsid w:val="00DC44E4"/>
    <w:rsid w:val="00DD0A7F"/>
    <w:rsid w:val="00DE6A56"/>
    <w:rsid w:val="00DF174F"/>
    <w:rsid w:val="00E133FE"/>
    <w:rsid w:val="00E152CA"/>
    <w:rsid w:val="00E34E31"/>
    <w:rsid w:val="00E34F95"/>
    <w:rsid w:val="00E36C77"/>
    <w:rsid w:val="00E54C77"/>
    <w:rsid w:val="00E7734B"/>
    <w:rsid w:val="00E77E1E"/>
    <w:rsid w:val="00E834C3"/>
    <w:rsid w:val="00E85EA5"/>
    <w:rsid w:val="00E945BE"/>
    <w:rsid w:val="00E95A48"/>
    <w:rsid w:val="00EA2913"/>
    <w:rsid w:val="00EA395B"/>
    <w:rsid w:val="00EA6D1B"/>
    <w:rsid w:val="00EB3514"/>
    <w:rsid w:val="00EB3B16"/>
    <w:rsid w:val="00ED695B"/>
    <w:rsid w:val="00ED7729"/>
    <w:rsid w:val="00EE34AD"/>
    <w:rsid w:val="00EF0963"/>
    <w:rsid w:val="00EF6684"/>
    <w:rsid w:val="00EF6F19"/>
    <w:rsid w:val="00F11257"/>
    <w:rsid w:val="00F206BA"/>
    <w:rsid w:val="00F35483"/>
    <w:rsid w:val="00F3699C"/>
    <w:rsid w:val="00F565C9"/>
    <w:rsid w:val="00F61E10"/>
    <w:rsid w:val="00F66826"/>
    <w:rsid w:val="00F724E4"/>
    <w:rsid w:val="00F76EB1"/>
    <w:rsid w:val="00F80192"/>
    <w:rsid w:val="00F877AE"/>
    <w:rsid w:val="00F918EA"/>
    <w:rsid w:val="00FA3773"/>
    <w:rsid w:val="00FA49D2"/>
    <w:rsid w:val="00FB79A0"/>
    <w:rsid w:val="00FC2C50"/>
    <w:rsid w:val="00FD547A"/>
    <w:rsid w:val="00FE1D98"/>
    <w:rsid w:val="00FE2C95"/>
    <w:rsid w:val="00FF191C"/>
    <w:rsid w:val="00FF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57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4DF5"/>
    <w:pPr>
      <w:keepNext/>
      <w:keepLines/>
      <w:spacing w:before="480" w:after="200"/>
      <w:outlineLvl w:val="0"/>
    </w:pPr>
    <w:rPr>
      <w:rFonts w:ascii="Arial" w:eastAsia="Calibri" w:hAnsi="Arial" w:cs="Arial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138F4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64DF5"/>
    <w:rPr>
      <w:rFonts w:ascii="Arial" w:eastAsia="Times New Roman" w:hAnsi="Arial" w:cs="Arial"/>
      <w:sz w:val="40"/>
      <w:szCs w:val="4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138F4"/>
    <w:rPr>
      <w:rFonts w:ascii="Calibri Light" w:hAnsi="Calibri Light" w:cs="Times New Roman"/>
      <w:color w:val="1F4D78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7904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B1F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1FEC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99"/>
    <w:rsid w:val="006B1FEC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6B1FE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6B1FEC"/>
    <w:rPr>
      <w:rFonts w:cs="Times New Roman"/>
      <w:color w:val="800080"/>
      <w:u w:val="single"/>
    </w:rPr>
  </w:style>
  <w:style w:type="paragraph" w:customStyle="1" w:styleId="xl66">
    <w:name w:val="xl66"/>
    <w:basedOn w:val="Normal"/>
    <w:uiPriority w:val="99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Normal"/>
    <w:uiPriority w:val="99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">
    <w:name w:val="Обычный1"/>
    <w:uiPriority w:val="99"/>
    <w:rsid w:val="006B1FEC"/>
    <w:rPr>
      <w:rFonts w:ascii="Times New Roman" w:eastAsia="Times New Roman" w:hAnsi="Times New Roman"/>
      <w:sz w:val="24"/>
      <w:szCs w:val="20"/>
    </w:rPr>
  </w:style>
  <w:style w:type="paragraph" w:customStyle="1" w:styleId="xl68">
    <w:name w:val="xl68"/>
    <w:basedOn w:val="Normal"/>
    <w:uiPriority w:val="99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Normal"/>
    <w:uiPriority w:val="99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uiPriority w:val="99"/>
    <w:rsid w:val="006B1FEC"/>
    <w:rPr>
      <w:rFonts w:ascii="Times New Roman" w:eastAsia="Times New Roman" w:hAnsi="Times New Roman"/>
      <w:sz w:val="24"/>
      <w:szCs w:val="20"/>
    </w:rPr>
  </w:style>
  <w:style w:type="paragraph" w:customStyle="1" w:styleId="3">
    <w:name w:val="Обычный3"/>
    <w:uiPriority w:val="99"/>
    <w:rsid w:val="006B1FEC"/>
    <w:rPr>
      <w:rFonts w:ascii="Times New Roman" w:eastAsia="Times New Roman" w:hAnsi="Times New Roman"/>
      <w:sz w:val="24"/>
      <w:szCs w:val="20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6B1F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B1FEC"/>
    <w:rPr>
      <w:rFonts w:ascii="Calibri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B1FEC"/>
    <w:rPr>
      <w:rFonts w:ascii="Calibri" w:hAnsi="Calibri" w:cs="Times New Roman"/>
      <w:lang w:eastAsia="ru-RU"/>
    </w:rPr>
  </w:style>
  <w:style w:type="paragraph" w:customStyle="1" w:styleId="xl65">
    <w:name w:val="xl65"/>
    <w:basedOn w:val="Normal"/>
    <w:uiPriority w:val="99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Normal"/>
    <w:uiPriority w:val="99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Normal"/>
    <w:uiPriority w:val="99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Normal"/>
    <w:uiPriority w:val="99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Normal"/>
    <w:uiPriority w:val="99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Normal"/>
    <w:uiPriority w:val="99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Normal"/>
    <w:uiPriority w:val="99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Normal"/>
    <w:uiPriority w:val="99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Normal"/>
    <w:uiPriority w:val="99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Normal"/>
    <w:uiPriority w:val="99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Normal"/>
    <w:uiPriority w:val="99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Normal"/>
    <w:uiPriority w:val="99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Normal"/>
    <w:uiPriority w:val="99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Normal"/>
    <w:uiPriority w:val="99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Normal"/>
    <w:uiPriority w:val="99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Normal"/>
    <w:uiPriority w:val="99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Normal"/>
    <w:uiPriority w:val="99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Normal"/>
    <w:uiPriority w:val="99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Normal"/>
    <w:uiPriority w:val="99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Normal"/>
    <w:uiPriority w:val="99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Normal"/>
    <w:uiPriority w:val="99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99"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NoSpacing">
    <w:name w:val="No Spacing"/>
    <w:uiPriority w:val="99"/>
    <w:qFormat/>
    <w:rsid w:val="00D24656"/>
    <w:rPr>
      <w:rFonts w:eastAsia="Times New Roman"/>
    </w:rPr>
  </w:style>
  <w:style w:type="paragraph" w:customStyle="1" w:styleId="Default">
    <w:name w:val="Default"/>
    <w:uiPriority w:val="99"/>
    <w:rsid w:val="002C79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">
    <w:name w:val="Письмо"/>
    <w:basedOn w:val="Normal"/>
    <w:uiPriority w:val="99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NormalWeb">
    <w:name w:val="Normal (Web)"/>
    <w:basedOn w:val="Normal"/>
    <w:uiPriority w:val="99"/>
    <w:semiHidden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DefaultParagraphFont"/>
    <w:uiPriority w:val="99"/>
    <w:rsid w:val="003623EF"/>
    <w:rPr>
      <w:rFonts w:cs="Times New Roman"/>
    </w:rPr>
  </w:style>
  <w:style w:type="character" w:customStyle="1" w:styleId="10">
    <w:name w:val="Неразрешенное упоминание1"/>
    <w:basedOn w:val="DefaultParagraphFont"/>
    <w:uiPriority w:val="99"/>
    <w:semiHidden/>
    <w:rsid w:val="00765D70"/>
    <w:rPr>
      <w:rFonts w:cs="Times New Roman"/>
      <w:color w:val="605E5C"/>
      <w:shd w:val="clear" w:color="auto" w:fill="E1DFDD"/>
    </w:rPr>
  </w:style>
  <w:style w:type="character" w:customStyle="1" w:styleId="20">
    <w:name w:val="Неразрешенное упоминание2"/>
    <w:basedOn w:val="DefaultParagraphFont"/>
    <w:uiPriority w:val="99"/>
    <w:semiHidden/>
    <w:rsid w:val="00851DA6"/>
    <w:rPr>
      <w:rFonts w:cs="Times New Roman"/>
      <w:color w:val="605E5C"/>
      <w:shd w:val="clear" w:color="auto" w:fill="E1DFDD"/>
    </w:rPr>
  </w:style>
  <w:style w:type="character" w:customStyle="1" w:styleId="30">
    <w:name w:val="Неразрешенное упоминание3"/>
    <w:basedOn w:val="DefaultParagraphFont"/>
    <w:uiPriority w:val="99"/>
    <w:semiHidden/>
    <w:rsid w:val="002C7F88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8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eoggazpro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103</TotalTime>
  <Pages>5</Pages>
  <Words>1948</Words>
  <Characters>11105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k-98</cp:lastModifiedBy>
  <cp:revision>71</cp:revision>
  <cp:lastPrinted>2023-01-19T06:40:00Z</cp:lastPrinted>
  <dcterms:created xsi:type="dcterms:W3CDTF">2022-11-17T15:30:00Z</dcterms:created>
  <dcterms:modified xsi:type="dcterms:W3CDTF">2025-10-22T06:29:00Z</dcterms:modified>
</cp:coreProperties>
</file>