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AC" w:rsidRDefault="005468DF" w:rsidP="005468DF">
      <w:pPr>
        <w:tabs>
          <w:tab w:val="left" w:pos="7935"/>
        </w:tabs>
        <w:ind w:left="-142" w:firstLine="142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6FAC" w:rsidRDefault="00276FAC" w:rsidP="00275255">
      <w:pPr>
        <w:jc w:val="center"/>
        <w:rPr>
          <w:sz w:val="28"/>
          <w:szCs w:val="28"/>
        </w:rPr>
      </w:pPr>
      <w:r w:rsidRPr="00276F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Default="00276FAC" w:rsidP="00275255">
      <w:pPr>
        <w:jc w:val="center"/>
        <w:rPr>
          <w:sz w:val="28"/>
          <w:szCs w:val="28"/>
        </w:rPr>
      </w:pPr>
    </w:p>
    <w:p w:rsidR="00C339A5" w:rsidRDefault="00C339A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РОССИЙСКАЯ  ФЕДЕРАЦИЯ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РОСТОВСКАЯ  ОБЛАСТЬ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АДМИНИСТРАЦИЯ ОБЛИВСКОГО  РАЙОНА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7C6C8F" w:rsidP="002752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A7A94">
        <w:rPr>
          <w:sz w:val="28"/>
          <w:szCs w:val="28"/>
        </w:rPr>
        <w:t xml:space="preserve">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A756AD" w:rsidTr="00DB1D1E">
        <w:tc>
          <w:tcPr>
            <w:tcW w:w="3330" w:type="dxa"/>
            <w:hideMark/>
          </w:tcPr>
          <w:p w:rsidR="00275255" w:rsidRPr="00A756AD" w:rsidRDefault="00590BC2" w:rsidP="00835C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835CFD">
              <w:rPr>
                <w:sz w:val="28"/>
                <w:szCs w:val="28"/>
              </w:rPr>
              <w:t>25</w:t>
            </w:r>
            <w:r w:rsidR="0091640C">
              <w:rPr>
                <w:sz w:val="28"/>
                <w:szCs w:val="28"/>
              </w:rPr>
              <w:t>.</w:t>
            </w:r>
            <w:r w:rsidR="00835CFD">
              <w:rPr>
                <w:sz w:val="28"/>
                <w:szCs w:val="28"/>
              </w:rPr>
              <w:t>11</w:t>
            </w:r>
            <w:bookmarkStart w:id="0" w:name="_GoBack"/>
            <w:bookmarkEnd w:id="0"/>
            <w:r w:rsidR="00275255" w:rsidRPr="00A756AD">
              <w:rPr>
                <w:sz w:val="28"/>
                <w:szCs w:val="28"/>
              </w:rPr>
              <w:t>.20</w:t>
            </w:r>
            <w:r w:rsidR="009E0818">
              <w:rPr>
                <w:sz w:val="28"/>
                <w:szCs w:val="28"/>
              </w:rPr>
              <w:t>2</w:t>
            </w:r>
            <w:r w:rsidR="00373C58">
              <w:rPr>
                <w:sz w:val="28"/>
                <w:szCs w:val="28"/>
              </w:rPr>
              <w:t>4</w:t>
            </w:r>
          </w:p>
        </w:tc>
        <w:tc>
          <w:tcPr>
            <w:tcW w:w="3308" w:type="dxa"/>
            <w:hideMark/>
          </w:tcPr>
          <w:p w:rsidR="00275255" w:rsidRPr="00A756AD" w:rsidRDefault="00275255" w:rsidP="00590BC2">
            <w:pPr>
              <w:jc w:val="center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№ </w:t>
            </w:r>
            <w:r w:rsidR="00590BC2">
              <w:rPr>
                <w:sz w:val="28"/>
                <w:szCs w:val="28"/>
              </w:rPr>
              <w:t>____</w:t>
            </w:r>
            <w:r w:rsidR="00835CFD">
              <w:rPr>
                <w:sz w:val="28"/>
                <w:szCs w:val="28"/>
              </w:rPr>
              <w:t>513</w:t>
            </w:r>
          </w:p>
        </w:tc>
        <w:tc>
          <w:tcPr>
            <w:tcW w:w="3251" w:type="dxa"/>
            <w:hideMark/>
          </w:tcPr>
          <w:p w:rsidR="00275255" w:rsidRPr="00A756AD" w:rsidRDefault="00275255" w:rsidP="00DB1D1E">
            <w:pPr>
              <w:jc w:val="right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351C14" w:rsidRDefault="00351C14" w:rsidP="00275255">
      <w:pPr>
        <w:jc w:val="center"/>
        <w:rPr>
          <w:sz w:val="28"/>
          <w:szCs w:val="28"/>
        </w:rPr>
      </w:pPr>
    </w:p>
    <w:p w:rsidR="00C339A5" w:rsidRDefault="00C339A5" w:rsidP="00275255">
      <w:pPr>
        <w:jc w:val="center"/>
        <w:rPr>
          <w:sz w:val="28"/>
          <w:szCs w:val="28"/>
        </w:rPr>
      </w:pPr>
    </w:p>
    <w:p w:rsidR="00BB5730" w:rsidRDefault="00BB5730" w:rsidP="00C339A5">
      <w:pPr>
        <w:rPr>
          <w:sz w:val="28"/>
          <w:szCs w:val="28"/>
        </w:rPr>
      </w:pPr>
    </w:p>
    <w:p w:rsidR="00BB5730" w:rsidRDefault="00373C58" w:rsidP="00BB5730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Устав</w:t>
      </w:r>
      <w:r w:rsidR="0091208F">
        <w:rPr>
          <w:sz w:val="28"/>
          <w:szCs w:val="28"/>
        </w:rPr>
        <w:t xml:space="preserve"> м</w:t>
      </w:r>
      <w:r w:rsidR="00BB5730">
        <w:rPr>
          <w:sz w:val="28"/>
          <w:szCs w:val="28"/>
        </w:rPr>
        <w:t xml:space="preserve">униципального </w:t>
      </w:r>
    </w:p>
    <w:p w:rsidR="0091208F" w:rsidRDefault="00BB5730" w:rsidP="00BB5730">
      <w:pPr>
        <w:rPr>
          <w:sz w:val="28"/>
          <w:szCs w:val="28"/>
        </w:rPr>
      </w:pPr>
      <w:r>
        <w:rPr>
          <w:sz w:val="28"/>
          <w:szCs w:val="28"/>
        </w:rPr>
        <w:t xml:space="preserve">бюджетного </w:t>
      </w:r>
      <w:r w:rsidR="0091208F">
        <w:rPr>
          <w:sz w:val="28"/>
          <w:szCs w:val="28"/>
        </w:rPr>
        <w:t xml:space="preserve">общеобразовательного учреждения </w:t>
      </w:r>
    </w:p>
    <w:p w:rsidR="0091208F" w:rsidRDefault="0091208F" w:rsidP="00BB5730">
      <w:pPr>
        <w:rPr>
          <w:sz w:val="28"/>
          <w:szCs w:val="28"/>
        </w:rPr>
      </w:pPr>
      <w:r>
        <w:rPr>
          <w:sz w:val="28"/>
          <w:szCs w:val="28"/>
        </w:rPr>
        <w:t>«Обливская средняя общеобразовательная школа №1</w:t>
      </w:r>
    </w:p>
    <w:p w:rsidR="00BB5730" w:rsidRDefault="00C27B3B" w:rsidP="0091208F">
      <w:pPr>
        <w:rPr>
          <w:sz w:val="28"/>
          <w:szCs w:val="28"/>
        </w:rPr>
      </w:pPr>
      <w:r>
        <w:rPr>
          <w:sz w:val="28"/>
          <w:szCs w:val="28"/>
        </w:rPr>
        <w:t>имени Г</w:t>
      </w:r>
      <w:r w:rsidR="0091208F">
        <w:rPr>
          <w:sz w:val="28"/>
          <w:szCs w:val="28"/>
        </w:rPr>
        <w:t xml:space="preserve">ероя Советского Союза Синькова С.М.» </w:t>
      </w:r>
    </w:p>
    <w:p w:rsidR="00BB5730" w:rsidRDefault="00BB5730" w:rsidP="00BB57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5730" w:rsidRDefault="00BB5730" w:rsidP="00BB5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 статьи 9, статьи 25 </w:t>
      </w:r>
      <w:r w:rsidR="00373C58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 xml:space="preserve"> Закона </w:t>
      </w:r>
      <w:r w:rsidR="00373C58">
        <w:rPr>
          <w:sz w:val="28"/>
          <w:szCs w:val="28"/>
        </w:rPr>
        <w:t xml:space="preserve">от 29.12. 2012 г. № 273-ФЗ </w:t>
      </w:r>
      <w:r>
        <w:rPr>
          <w:sz w:val="28"/>
          <w:szCs w:val="28"/>
        </w:rPr>
        <w:t>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  <w:r w:rsidR="0091208F">
        <w:rPr>
          <w:sz w:val="28"/>
          <w:szCs w:val="28"/>
        </w:rPr>
        <w:t xml:space="preserve">, </w:t>
      </w:r>
      <w:r w:rsidR="00373C58">
        <w:rPr>
          <w:sz w:val="28"/>
          <w:szCs w:val="28"/>
        </w:rPr>
        <w:t>в целях приведения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Устава  муниципального  бюджетного общеобразовательного учреждения  «Обливская средняя общеобразовательная школа №1 имени Героя Советского Союза Синькова С.М.» в соответствие с нормами Федерального закона от 29.12.2012 </w:t>
      </w:r>
    </w:p>
    <w:p w:rsidR="00BB5730" w:rsidRDefault="00373C58" w:rsidP="00BB5730">
      <w:pPr>
        <w:ind w:right="-709"/>
        <w:jc w:val="both"/>
        <w:rPr>
          <w:sz w:val="28"/>
          <w:szCs w:val="28"/>
        </w:rPr>
      </w:pPr>
      <w:r>
        <w:rPr>
          <w:sz w:val="28"/>
          <w:szCs w:val="28"/>
        </w:rPr>
        <w:t>№ 273-ФЗ «Об образовании</w:t>
      </w:r>
      <w:r w:rsidRPr="00373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Российской Федерации»</w:t>
      </w:r>
    </w:p>
    <w:p w:rsidR="00C339A5" w:rsidRDefault="00C339A5" w:rsidP="00BB5730">
      <w:pPr>
        <w:jc w:val="center"/>
        <w:rPr>
          <w:sz w:val="28"/>
          <w:szCs w:val="28"/>
        </w:rPr>
      </w:pPr>
    </w:p>
    <w:p w:rsidR="00BB5730" w:rsidRDefault="00BB5730" w:rsidP="00BB57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B5730" w:rsidRDefault="00BB5730" w:rsidP="00BB5730">
      <w:pPr>
        <w:jc w:val="both"/>
        <w:rPr>
          <w:sz w:val="28"/>
          <w:szCs w:val="28"/>
        </w:rPr>
      </w:pPr>
    </w:p>
    <w:p w:rsidR="00BB5730" w:rsidRDefault="00373C58" w:rsidP="00373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</w:t>
      </w:r>
      <w:r w:rsidR="00BB5730">
        <w:rPr>
          <w:sz w:val="28"/>
          <w:szCs w:val="28"/>
        </w:rPr>
        <w:t xml:space="preserve"> Устав  </w:t>
      </w:r>
      <w:r w:rsidR="004D0F8D">
        <w:rPr>
          <w:sz w:val="28"/>
          <w:szCs w:val="28"/>
        </w:rPr>
        <w:t>муниципального  бюджетного общеобразовательного учреждения  «Обливская средняя обще</w:t>
      </w:r>
      <w:r w:rsidR="00C27B3B">
        <w:rPr>
          <w:sz w:val="28"/>
          <w:szCs w:val="28"/>
        </w:rPr>
        <w:t>образовательная школа №1 имени Г</w:t>
      </w:r>
      <w:r w:rsidR="004D0F8D">
        <w:rPr>
          <w:sz w:val="28"/>
          <w:szCs w:val="28"/>
        </w:rPr>
        <w:t xml:space="preserve">ероя Советского Союза Синькова С.М.»  </w:t>
      </w:r>
      <w:r w:rsidR="00BB5730">
        <w:rPr>
          <w:sz w:val="28"/>
          <w:szCs w:val="28"/>
        </w:rPr>
        <w:t>согласно приложению.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2.Руководителю </w:t>
      </w:r>
      <w:r w:rsidR="004D0F8D">
        <w:rPr>
          <w:sz w:val="28"/>
          <w:szCs w:val="28"/>
        </w:rPr>
        <w:t>муниципального  бюджетного общеобразовательного учреждения  «Обливская средняя обще</w:t>
      </w:r>
      <w:r w:rsidR="00C27B3B">
        <w:rPr>
          <w:sz w:val="28"/>
          <w:szCs w:val="28"/>
        </w:rPr>
        <w:t>образовательная школа №1 имени Г</w:t>
      </w:r>
      <w:r w:rsidR="004D0F8D">
        <w:rPr>
          <w:sz w:val="28"/>
          <w:szCs w:val="28"/>
        </w:rPr>
        <w:t xml:space="preserve">ероя Советского Союза Синькова С.М.» (Пагонцева М.В.) </w:t>
      </w:r>
      <w:r>
        <w:rPr>
          <w:sz w:val="28"/>
          <w:szCs w:val="28"/>
        </w:rPr>
        <w:t>представить документы в МИ ФНС России по Ростовской области для регистрации.</w:t>
      </w:r>
    </w:p>
    <w:p w:rsidR="00BB5730" w:rsidRDefault="00BB5730" w:rsidP="00917BD9">
      <w:pPr>
        <w:ind w:right="10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Отделу образования Администрации Обливского района (Малахова Н.А.)  обеспечить контроль за проведением  мероприятий.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4.Автономной некоммерческой организации «Редакция газеты «Авангард» Обливского района»   ( Копаненко Е.А.) опубликовать настоящее постановление.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Информационно-аналитическому сектору (Юмогулова Н.В.) разместить настоящее постановление на официальном сайте Администрации Обливского района.</w:t>
      </w:r>
    </w:p>
    <w:p w:rsidR="00C339A5" w:rsidRDefault="004D0F8D" w:rsidP="00300115">
      <w:pPr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B5730">
        <w:rPr>
          <w:sz w:val="28"/>
          <w:szCs w:val="28"/>
        </w:rPr>
        <w:t>. Настоящее постановление вступает в силу с даты его подписания.</w:t>
      </w:r>
    </w:p>
    <w:p w:rsidR="00BB5730" w:rsidRDefault="004D0F8D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B5730">
        <w:rPr>
          <w:sz w:val="28"/>
          <w:szCs w:val="28"/>
        </w:rPr>
        <w:t xml:space="preserve">.Контроль за выполнением настоящего  постановления возложить на  </w:t>
      </w:r>
      <w:r w:rsidR="00C339A5">
        <w:rPr>
          <w:sz w:val="28"/>
          <w:szCs w:val="28"/>
        </w:rPr>
        <w:t xml:space="preserve">первого </w:t>
      </w:r>
      <w:r w:rsidR="00BB5730">
        <w:rPr>
          <w:sz w:val="28"/>
          <w:szCs w:val="28"/>
        </w:rPr>
        <w:t>заместителя главы Администрации Обливског</w:t>
      </w:r>
      <w:r w:rsidR="00C339A5">
        <w:rPr>
          <w:sz w:val="28"/>
          <w:szCs w:val="28"/>
        </w:rPr>
        <w:t>о района   Черноморову Е.Ю.</w:t>
      </w:r>
      <w:r w:rsidR="00BB5730">
        <w:rPr>
          <w:sz w:val="28"/>
          <w:szCs w:val="28"/>
        </w:rPr>
        <w:t xml:space="preserve">                                                          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4D0F8D" w:rsidRDefault="004D0F8D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Обливского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 А. Деревянко</w:t>
      </w:r>
    </w:p>
    <w:p w:rsidR="00BB5730" w:rsidRDefault="00BB5730" w:rsidP="00BB573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</w:t>
      </w: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вносит Отдел образования </w:t>
      </w:r>
    </w:p>
    <w:p w:rsidR="00A10D49" w:rsidRDefault="00BB5730" w:rsidP="004D0F8D">
      <w:pPr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</w:p>
    <w:p w:rsidR="00A10D49" w:rsidRDefault="00A10D49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5B3C4C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Обливского района </w:t>
      </w:r>
    </w:p>
    <w:p w:rsidR="005B3C4C" w:rsidRPr="007D15CF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__.__.2024</w:t>
      </w:r>
      <w:r w:rsidR="005B3C4C">
        <w:rPr>
          <w:rFonts w:ascii="Times New Roman" w:eastAsia="Calibri" w:hAnsi="Times New Roman" w:cs="Times New Roman"/>
          <w:sz w:val="28"/>
          <w:szCs w:val="28"/>
        </w:rPr>
        <w:t xml:space="preserve"> № ___</w:t>
      </w:r>
    </w:p>
    <w:p w:rsidR="005B3C4C" w:rsidRDefault="005B3C4C" w:rsidP="005B3C4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9537C" w:rsidRDefault="00B9537C" w:rsidP="00B9537C">
      <w:pPr>
        <w:numPr>
          <w:ilvl w:val="0"/>
          <w:numId w:val="26"/>
        </w:numPr>
        <w:ind w:left="0" w:firstLine="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В разделе 1 «Общие положения» подраздел 1.18 изложить в новой редакции</w:t>
      </w:r>
      <w:r>
        <w:rPr>
          <w:sz w:val="28"/>
          <w:szCs w:val="28"/>
        </w:rPr>
        <w:t>:</w:t>
      </w:r>
    </w:p>
    <w:p w:rsidR="00B9537C" w:rsidRDefault="00B9537C" w:rsidP="00B9537C">
      <w:pPr>
        <w:pStyle w:val="af3"/>
        <w:rPr>
          <w:rFonts w:eastAsia="Arial"/>
          <w:szCs w:val="28"/>
        </w:rPr>
      </w:pPr>
      <w:r>
        <w:rPr>
          <w:rFonts w:eastAsia="Arial"/>
          <w:szCs w:val="28"/>
        </w:rPr>
        <w:t>«1.18.</w:t>
      </w:r>
      <w:r>
        <w:rPr>
          <w:rFonts w:eastAsia="Arial"/>
          <w:szCs w:val="28"/>
        </w:rPr>
        <w:tab/>
      </w:r>
      <w:r>
        <w:rPr>
          <w:rFonts w:eastAsia="Arial"/>
          <w:szCs w:val="28"/>
        </w:rPr>
        <w:tab/>
        <w:t>Обучающиеся имеют право на посещение по своему выбору мероприятий, которые проводятся в общеобразовательном учреждении, и не предусмотрены учебным планом, в порядке, установленном локальными нормативными актами.</w:t>
      </w:r>
    </w:p>
    <w:p w:rsidR="00B9537C" w:rsidRDefault="00B9537C" w:rsidP="00B9537C">
      <w:pPr>
        <w:pStyle w:val="af3"/>
        <w:rPr>
          <w:rFonts w:eastAsia="Calibri"/>
          <w:szCs w:val="28"/>
        </w:rPr>
      </w:pPr>
      <w:r>
        <w:rPr>
          <w:rFonts w:eastAsia="Arial"/>
          <w:szCs w:val="28"/>
        </w:rPr>
        <w:t>Привлечение обучающихся к труду, непредусмотренному образовательной программой, осуществляется в соответствии с требованиями трудового законодательства Российской Федерации</w:t>
      </w:r>
      <w:r>
        <w:rPr>
          <w:szCs w:val="28"/>
        </w:rPr>
        <w:t>.</w:t>
      </w:r>
    </w:p>
    <w:p w:rsidR="00B9537C" w:rsidRDefault="00B9537C" w:rsidP="00B9537C">
      <w:pPr>
        <w:pStyle w:val="af3"/>
        <w:rPr>
          <w:szCs w:val="28"/>
        </w:rPr>
      </w:pPr>
      <w:r>
        <w:rPr>
          <w:szCs w:val="28"/>
        </w:rPr>
        <w:t>Обучающиеся обязаны:</w:t>
      </w:r>
    </w:p>
    <w:p w:rsidR="00B9537C" w:rsidRDefault="00B9537C" w:rsidP="00B9537C">
      <w:pPr>
        <w:pStyle w:val="af3"/>
        <w:numPr>
          <w:ilvl w:val="0"/>
          <w:numId w:val="28"/>
        </w:numPr>
        <w:suppressAutoHyphens/>
        <w:ind w:left="0" w:firstLine="0"/>
        <w:rPr>
          <w:szCs w:val="28"/>
        </w:rPr>
      </w:pPr>
      <w:r>
        <w:rPr>
          <w:szCs w:val="28"/>
        </w:rPr>
        <w:t>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B9537C" w:rsidRDefault="00B9537C" w:rsidP="00B9537C">
      <w:pPr>
        <w:pStyle w:val="af3"/>
        <w:numPr>
          <w:ilvl w:val="0"/>
          <w:numId w:val="28"/>
        </w:numPr>
        <w:suppressAutoHyphens/>
        <w:ind w:left="0" w:firstLine="0"/>
        <w:rPr>
          <w:szCs w:val="28"/>
        </w:rPr>
      </w:pPr>
      <w:r>
        <w:rPr>
          <w:szCs w:val="28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труда».</w:t>
      </w:r>
    </w:p>
    <w:p w:rsidR="00B9537C" w:rsidRDefault="00B9537C" w:rsidP="00B9537C">
      <w:pPr>
        <w:numPr>
          <w:ilvl w:val="0"/>
          <w:numId w:val="26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разделе 6 «Порядок участия участников образовательных отношений в управлении общеобразовательным учреждением»:</w:t>
      </w:r>
    </w:p>
    <w:p w:rsidR="00B9537C" w:rsidRDefault="00B9537C" w:rsidP="00B9537C">
      <w:pPr>
        <w:widowControl w:val="0"/>
        <w:numPr>
          <w:ilvl w:val="1"/>
          <w:numId w:val="27"/>
        </w:numPr>
        <w:suppressAutoHyphens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Исключить абзац 5) подпункта 6.6.2.4 следующего содержания: </w:t>
      </w:r>
    </w:p>
    <w:p w:rsidR="00B9537C" w:rsidRDefault="00B9537C" w:rsidP="00B9537C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«5)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принимает решение о переводе обучающегося в следующий класс;». </w:t>
      </w:r>
    </w:p>
    <w:p w:rsidR="00B9537C" w:rsidRDefault="00B9537C" w:rsidP="00B9537C">
      <w:pPr>
        <w:numPr>
          <w:ilvl w:val="1"/>
          <w:numId w:val="27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Абзац 10) подпункта 6.6.2.4 изложить в следующей редакции</w:t>
      </w:r>
      <w:r>
        <w:rPr>
          <w:sz w:val="28"/>
          <w:szCs w:val="28"/>
        </w:rPr>
        <w:t>:</w:t>
      </w:r>
    </w:p>
    <w:p w:rsidR="00B9537C" w:rsidRDefault="00B9537C" w:rsidP="00B9537C">
      <w:pPr>
        <w:pStyle w:val="af3"/>
        <w:rPr>
          <w:szCs w:val="28"/>
        </w:rPr>
      </w:pPr>
      <w:r>
        <w:rPr>
          <w:szCs w:val="28"/>
        </w:rPr>
        <w:t>«10)</w:t>
      </w:r>
      <w:r>
        <w:rPr>
          <w:szCs w:val="28"/>
        </w:rPr>
        <w:tab/>
        <w:t>принимает решение о выдаче аттестатов и приложений к ним выпускникам 9 и 11 классов, рассматривает вопрос представления выпускников к награждению медалью «За особые успехи выпускнику Дона»».</w:t>
      </w:r>
    </w:p>
    <w:p w:rsidR="007D15CF" w:rsidRDefault="007D15CF" w:rsidP="005B3C4C">
      <w:pPr>
        <w:rPr>
          <w:sz w:val="28"/>
          <w:szCs w:val="28"/>
        </w:rPr>
      </w:pPr>
    </w:p>
    <w:p w:rsidR="007D15CF" w:rsidRDefault="007D15CF" w:rsidP="005B3C4C">
      <w:pPr>
        <w:rPr>
          <w:sz w:val="28"/>
          <w:szCs w:val="28"/>
        </w:rPr>
      </w:pPr>
    </w:p>
    <w:p w:rsidR="007D15CF" w:rsidRDefault="007D15CF" w:rsidP="005B3C4C">
      <w:pPr>
        <w:rPr>
          <w:sz w:val="28"/>
          <w:szCs w:val="28"/>
        </w:rPr>
      </w:pPr>
    </w:p>
    <w:p w:rsidR="005B3C4C" w:rsidRDefault="005B3C4C" w:rsidP="005B3C4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Малахова</w:t>
      </w:r>
    </w:p>
    <w:p w:rsidR="005B3C4C" w:rsidRDefault="005B3C4C" w:rsidP="005B3C4C">
      <w:pPr>
        <w:ind w:right="-142"/>
        <w:rPr>
          <w:sz w:val="28"/>
          <w:szCs w:val="28"/>
        </w:rPr>
      </w:pP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О.Г. Финогенова</w:t>
      </w:r>
    </w:p>
    <w:sectPr w:rsidR="005B3C4C" w:rsidSect="00EC5ED1">
      <w:footerReference w:type="even" r:id="rId10"/>
      <w:footerReference w:type="default" r:id="rId11"/>
      <w:pgSz w:w="11910" w:h="16840"/>
      <w:pgMar w:top="851" w:right="711" w:bottom="851" w:left="1300" w:header="720" w:footer="1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28D" w:rsidRDefault="0033528D">
      <w:r>
        <w:separator/>
      </w:r>
    </w:p>
  </w:endnote>
  <w:endnote w:type="continuationSeparator" w:id="0">
    <w:p w:rsidR="0033528D" w:rsidRDefault="0033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133125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1D1E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133125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528D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28D" w:rsidRDefault="0033528D">
      <w:r>
        <w:separator/>
      </w:r>
    </w:p>
  </w:footnote>
  <w:footnote w:type="continuationSeparator" w:id="0">
    <w:p w:rsidR="0033528D" w:rsidRDefault="00335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B"/>
    <w:multiLevelType w:val="multilevel"/>
    <w:tmpl w:val="A98E3A72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-435"/>
        </w:tabs>
        <w:ind w:left="720" w:hanging="72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5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</w:lvl>
  </w:abstractNum>
  <w:abstractNum w:abstractNumId="2" w15:restartNumberingAfterBreak="0">
    <w:nsid w:val="07296302"/>
    <w:multiLevelType w:val="hybridMultilevel"/>
    <w:tmpl w:val="9254447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C5880"/>
    <w:multiLevelType w:val="hybridMultilevel"/>
    <w:tmpl w:val="4A5618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C3044"/>
    <w:multiLevelType w:val="hybridMultilevel"/>
    <w:tmpl w:val="FDE60B7A"/>
    <w:lvl w:ilvl="0" w:tplc="38C8DC50">
      <w:start w:val="1"/>
      <w:numFmt w:val="decimal"/>
      <w:lvlText w:val="%1)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43580F"/>
    <w:multiLevelType w:val="hybridMultilevel"/>
    <w:tmpl w:val="84506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882516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12F85"/>
    <w:multiLevelType w:val="hybridMultilevel"/>
    <w:tmpl w:val="C9765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4EC"/>
    <w:multiLevelType w:val="hybridMultilevel"/>
    <w:tmpl w:val="E5BC1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36382A"/>
    <w:multiLevelType w:val="hybridMultilevel"/>
    <w:tmpl w:val="ACACE886"/>
    <w:lvl w:ilvl="0" w:tplc="72F80414">
      <w:start w:val="1"/>
      <w:numFmt w:val="decimal"/>
      <w:lvlText w:val="%1)"/>
      <w:lvlJc w:val="left"/>
      <w:pPr>
        <w:ind w:left="885" w:hanging="525"/>
      </w:pPr>
    </w:lvl>
    <w:lvl w:ilvl="1" w:tplc="AE1CD9B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5F680D"/>
    <w:multiLevelType w:val="hybridMultilevel"/>
    <w:tmpl w:val="1C483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85D49"/>
    <w:multiLevelType w:val="hybridMultilevel"/>
    <w:tmpl w:val="76A40222"/>
    <w:lvl w:ilvl="0" w:tplc="C8B07D76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15BC1546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949E9"/>
    <w:multiLevelType w:val="hybridMultilevel"/>
    <w:tmpl w:val="A1444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EE1EC6"/>
    <w:multiLevelType w:val="hybridMultilevel"/>
    <w:tmpl w:val="435C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9E92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46339D"/>
    <w:multiLevelType w:val="hybridMultilevel"/>
    <w:tmpl w:val="97F2A78E"/>
    <w:lvl w:ilvl="0" w:tplc="C8B07D76">
      <w:start w:val="1"/>
      <w:numFmt w:val="decimal"/>
      <w:lvlText w:val="%1."/>
      <w:lvlJc w:val="left"/>
      <w:pPr>
        <w:ind w:left="1560" w:hanging="420"/>
      </w:pPr>
      <w:rPr>
        <w:color w:val="auto"/>
      </w:rPr>
    </w:lvl>
    <w:lvl w:ilvl="1" w:tplc="00A05418">
      <w:start w:val="1"/>
      <w:numFmt w:val="decimal"/>
      <w:lvlText w:val="%2)"/>
      <w:lvlJc w:val="left"/>
      <w:pPr>
        <w:ind w:left="22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D278E"/>
    <w:multiLevelType w:val="hybridMultilevel"/>
    <w:tmpl w:val="F8600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664A30"/>
    <w:multiLevelType w:val="hybridMultilevel"/>
    <w:tmpl w:val="598E2096"/>
    <w:lvl w:ilvl="0" w:tplc="ACDAC1E0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B40F27"/>
    <w:multiLevelType w:val="hybridMultilevel"/>
    <w:tmpl w:val="1B70DE50"/>
    <w:lvl w:ilvl="0" w:tplc="607C0744">
      <w:start w:val="1"/>
      <w:numFmt w:val="decimal"/>
      <w:lvlText w:val="%1)"/>
      <w:lvlJc w:val="left"/>
      <w:pPr>
        <w:ind w:left="1084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F369E3"/>
    <w:multiLevelType w:val="multilevel"/>
    <w:tmpl w:val="CCD211F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64695AC2"/>
    <w:multiLevelType w:val="hybridMultilevel"/>
    <w:tmpl w:val="F5F8DA44"/>
    <w:lvl w:ilvl="0" w:tplc="E09E928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A723E2"/>
    <w:multiLevelType w:val="hybridMultilevel"/>
    <w:tmpl w:val="42960330"/>
    <w:lvl w:ilvl="0" w:tplc="B30A3A00">
      <w:start w:val="1"/>
      <w:numFmt w:val="decimal"/>
      <w:lvlText w:val="%1)"/>
      <w:lvlJc w:val="left"/>
      <w:pPr>
        <w:ind w:left="735" w:hanging="375"/>
      </w:pPr>
    </w:lvl>
    <w:lvl w:ilvl="1" w:tplc="3E664FC2">
      <w:start w:val="1"/>
      <w:numFmt w:val="decimal"/>
      <w:lvlText w:val="%2."/>
      <w:lvlJc w:val="left"/>
      <w:pPr>
        <w:ind w:left="1440" w:hanging="360"/>
      </w:pPr>
    </w:lvl>
    <w:lvl w:ilvl="2" w:tplc="B0CACA28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D27DFB"/>
    <w:multiLevelType w:val="hybridMultilevel"/>
    <w:tmpl w:val="50EE4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945001"/>
    <w:multiLevelType w:val="hybridMultilevel"/>
    <w:tmpl w:val="AB567CBE"/>
    <w:lvl w:ilvl="0" w:tplc="1D7EF556">
      <w:start w:val="1"/>
      <w:numFmt w:val="decimal"/>
      <w:lvlText w:val="%1)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4837CC"/>
    <w:multiLevelType w:val="hybridMultilevel"/>
    <w:tmpl w:val="663EB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D9E25692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214D8E"/>
    <w:multiLevelType w:val="hybridMultilevel"/>
    <w:tmpl w:val="7E5E7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D936F0"/>
    <w:multiLevelType w:val="hybridMultilevel"/>
    <w:tmpl w:val="0434783E"/>
    <w:lvl w:ilvl="0" w:tplc="42006A8E">
      <w:start w:val="1"/>
      <w:numFmt w:val="decimal"/>
      <w:lvlText w:val="%1)"/>
      <w:lvlJc w:val="left"/>
      <w:pPr>
        <w:ind w:left="1440" w:hanging="360"/>
      </w:pPr>
    </w:lvl>
    <w:lvl w:ilvl="1" w:tplc="BE265D90">
      <w:start w:val="1"/>
      <w:numFmt w:val="decimal"/>
      <w:lvlText w:val="%2."/>
      <w:lvlJc w:val="left"/>
      <w:pPr>
        <w:ind w:left="2220" w:hanging="4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5C0A54"/>
    <w:multiLevelType w:val="hybridMultilevel"/>
    <w:tmpl w:val="445AA72C"/>
    <w:lvl w:ilvl="0" w:tplc="38F6905A">
      <w:start w:val="1"/>
      <w:numFmt w:val="decimal"/>
      <w:lvlText w:val="%1)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807E08"/>
    <w:multiLevelType w:val="hybridMultilevel"/>
    <w:tmpl w:val="A93CE51C"/>
    <w:lvl w:ilvl="0" w:tplc="49CCAAB6">
      <w:start w:val="1"/>
      <w:numFmt w:val="decimal"/>
      <w:lvlText w:val="%1)"/>
      <w:lvlJc w:val="left"/>
      <w:pPr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533F0"/>
    <w:multiLevelType w:val="hybridMultilevel"/>
    <w:tmpl w:val="CCD0E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F4"/>
    <w:rsid w:val="00000579"/>
    <w:rsid w:val="000006B6"/>
    <w:rsid w:val="00000EEF"/>
    <w:rsid w:val="00001F22"/>
    <w:rsid w:val="000077AC"/>
    <w:rsid w:val="000155AE"/>
    <w:rsid w:val="00017ECC"/>
    <w:rsid w:val="000204D4"/>
    <w:rsid w:val="00024DC3"/>
    <w:rsid w:val="00032EEF"/>
    <w:rsid w:val="0003506A"/>
    <w:rsid w:val="000419CE"/>
    <w:rsid w:val="00046521"/>
    <w:rsid w:val="000523D7"/>
    <w:rsid w:val="00052BF1"/>
    <w:rsid w:val="000560A2"/>
    <w:rsid w:val="00057C6D"/>
    <w:rsid w:val="00060ED4"/>
    <w:rsid w:val="0006236A"/>
    <w:rsid w:val="0006666D"/>
    <w:rsid w:val="00066A8D"/>
    <w:rsid w:val="00067A4C"/>
    <w:rsid w:val="00067AAE"/>
    <w:rsid w:val="00070D23"/>
    <w:rsid w:val="000762EB"/>
    <w:rsid w:val="000851FB"/>
    <w:rsid w:val="00086590"/>
    <w:rsid w:val="0008759A"/>
    <w:rsid w:val="000931D3"/>
    <w:rsid w:val="000B224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E14CA"/>
    <w:rsid w:val="000E3DEC"/>
    <w:rsid w:val="000E4C68"/>
    <w:rsid w:val="000E56B1"/>
    <w:rsid w:val="00113D38"/>
    <w:rsid w:val="001146F3"/>
    <w:rsid w:val="001165E2"/>
    <w:rsid w:val="00117DC7"/>
    <w:rsid w:val="00124FB0"/>
    <w:rsid w:val="0012502C"/>
    <w:rsid w:val="0012672D"/>
    <w:rsid w:val="00131B25"/>
    <w:rsid w:val="00133125"/>
    <w:rsid w:val="001368BC"/>
    <w:rsid w:val="0013751B"/>
    <w:rsid w:val="00141220"/>
    <w:rsid w:val="00142C15"/>
    <w:rsid w:val="001527A7"/>
    <w:rsid w:val="00153093"/>
    <w:rsid w:val="001613B5"/>
    <w:rsid w:val="00171D86"/>
    <w:rsid w:val="00172895"/>
    <w:rsid w:val="001742F6"/>
    <w:rsid w:val="00174FEF"/>
    <w:rsid w:val="0017599C"/>
    <w:rsid w:val="00175E61"/>
    <w:rsid w:val="001760E8"/>
    <w:rsid w:val="00184224"/>
    <w:rsid w:val="00184667"/>
    <w:rsid w:val="00186CF4"/>
    <w:rsid w:val="0019106E"/>
    <w:rsid w:val="00194E05"/>
    <w:rsid w:val="00195EC9"/>
    <w:rsid w:val="00196610"/>
    <w:rsid w:val="001A0287"/>
    <w:rsid w:val="001A6402"/>
    <w:rsid w:val="001B0396"/>
    <w:rsid w:val="001B1DC5"/>
    <w:rsid w:val="001B33CD"/>
    <w:rsid w:val="001B3A2D"/>
    <w:rsid w:val="001B4907"/>
    <w:rsid w:val="001B58B2"/>
    <w:rsid w:val="001B5E31"/>
    <w:rsid w:val="001B7EF4"/>
    <w:rsid w:val="001C2385"/>
    <w:rsid w:val="001C2D0A"/>
    <w:rsid w:val="001E2956"/>
    <w:rsid w:val="001E4979"/>
    <w:rsid w:val="001F4E91"/>
    <w:rsid w:val="001F70B0"/>
    <w:rsid w:val="00202925"/>
    <w:rsid w:val="00206103"/>
    <w:rsid w:val="00207769"/>
    <w:rsid w:val="00212733"/>
    <w:rsid w:val="0021375A"/>
    <w:rsid w:val="00215604"/>
    <w:rsid w:val="00217EAB"/>
    <w:rsid w:val="00231236"/>
    <w:rsid w:val="0023156C"/>
    <w:rsid w:val="002343EF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59B7"/>
    <w:rsid w:val="00276FAC"/>
    <w:rsid w:val="002913C8"/>
    <w:rsid w:val="00292B49"/>
    <w:rsid w:val="00293668"/>
    <w:rsid w:val="002A0C28"/>
    <w:rsid w:val="002A4586"/>
    <w:rsid w:val="002A4C06"/>
    <w:rsid w:val="002A7F37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7ECA"/>
    <w:rsid w:val="00300115"/>
    <w:rsid w:val="0030110B"/>
    <w:rsid w:val="00303673"/>
    <w:rsid w:val="0030695E"/>
    <w:rsid w:val="00306DA0"/>
    <w:rsid w:val="003102DB"/>
    <w:rsid w:val="00311B46"/>
    <w:rsid w:val="00312280"/>
    <w:rsid w:val="003125A9"/>
    <w:rsid w:val="00314330"/>
    <w:rsid w:val="00316797"/>
    <w:rsid w:val="00321079"/>
    <w:rsid w:val="00321218"/>
    <w:rsid w:val="003220C8"/>
    <w:rsid w:val="00322A49"/>
    <w:rsid w:val="00322D43"/>
    <w:rsid w:val="0032671F"/>
    <w:rsid w:val="003269E9"/>
    <w:rsid w:val="00326EBA"/>
    <w:rsid w:val="00327E33"/>
    <w:rsid w:val="00332423"/>
    <w:rsid w:val="0033528D"/>
    <w:rsid w:val="00351B78"/>
    <w:rsid w:val="00351C14"/>
    <w:rsid w:val="00352CA7"/>
    <w:rsid w:val="00353B93"/>
    <w:rsid w:val="0035742D"/>
    <w:rsid w:val="0036214F"/>
    <w:rsid w:val="00362472"/>
    <w:rsid w:val="00365D31"/>
    <w:rsid w:val="00373C58"/>
    <w:rsid w:val="00377B31"/>
    <w:rsid w:val="00386CCA"/>
    <w:rsid w:val="00392377"/>
    <w:rsid w:val="00394353"/>
    <w:rsid w:val="003961D3"/>
    <w:rsid w:val="00397944"/>
    <w:rsid w:val="003A1B19"/>
    <w:rsid w:val="003A3069"/>
    <w:rsid w:val="003A5092"/>
    <w:rsid w:val="003B038C"/>
    <w:rsid w:val="003B06E4"/>
    <w:rsid w:val="003B3F72"/>
    <w:rsid w:val="003B66A1"/>
    <w:rsid w:val="003C2993"/>
    <w:rsid w:val="003C2A00"/>
    <w:rsid w:val="003C72B5"/>
    <w:rsid w:val="003D02B9"/>
    <w:rsid w:val="003D4313"/>
    <w:rsid w:val="003D579B"/>
    <w:rsid w:val="003D655F"/>
    <w:rsid w:val="003E23BB"/>
    <w:rsid w:val="003E3A50"/>
    <w:rsid w:val="003E64B2"/>
    <w:rsid w:val="003E7C4C"/>
    <w:rsid w:val="003F1277"/>
    <w:rsid w:val="003F1995"/>
    <w:rsid w:val="003F2094"/>
    <w:rsid w:val="003F6992"/>
    <w:rsid w:val="003F719F"/>
    <w:rsid w:val="003F7622"/>
    <w:rsid w:val="003F7E14"/>
    <w:rsid w:val="0040399B"/>
    <w:rsid w:val="004063B0"/>
    <w:rsid w:val="00407FB9"/>
    <w:rsid w:val="00410CAE"/>
    <w:rsid w:val="0041137A"/>
    <w:rsid w:val="00413C96"/>
    <w:rsid w:val="00414802"/>
    <w:rsid w:val="0041592A"/>
    <w:rsid w:val="00423E1B"/>
    <w:rsid w:val="00423ED1"/>
    <w:rsid w:val="00424053"/>
    <w:rsid w:val="0042651A"/>
    <w:rsid w:val="004400CB"/>
    <w:rsid w:val="0044055A"/>
    <w:rsid w:val="004412AD"/>
    <w:rsid w:val="004553C3"/>
    <w:rsid w:val="00457F20"/>
    <w:rsid w:val="00461ACA"/>
    <w:rsid w:val="00467689"/>
    <w:rsid w:val="00473468"/>
    <w:rsid w:val="00474F0E"/>
    <w:rsid w:val="00480709"/>
    <w:rsid w:val="00482C24"/>
    <w:rsid w:val="0048353D"/>
    <w:rsid w:val="00490C10"/>
    <w:rsid w:val="00496110"/>
    <w:rsid w:val="00496787"/>
    <w:rsid w:val="00497029"/>
    <w:rsid w:val="004A17AC"/>
    <w:rsid w:val="004B08C2"/>
    <w:rsid w:val="004B3409"/>
    <w:rsid w:val="004B535B"/>
    <w:rsid w:val="004D03DA"/>
    <w:rsid w:val="004D0F8D"/>
    <w:rsid w:val="004D14CE"/>
    <w:rsid w:val="004D1FAD"/>
    <w:rsid w:val="004D3709"/>
    <w:rsid w:val="004D447C"/>
    <w:rsid w:val="004D7298"/>
    <w:rsid w:val="004E2A58"/>
    <w:rsid w:val="004E5FD5"/>
    <w:rsid w:val="004E65A5"/>
    <w:rsid w:val="004E6924"/>
    <w:rsid w:val="004F0A2D"/>
    <w:rsid w:val="004F5368"/>
    <w:rsid w:val="0050294F"/>
    <w:rsid w:val="00507E94"/>
    <w:rsid w:val="00511893"/>
    <w:rsid w:val="00514479"/>
    <w:rsid w:val="005162C6"/>
    <w:rsid w:val="00516411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454D9"/>
    <w:rsid w:val="005468DF"/>
    <w:rsid w:val="00551C39"/>
    <w:rsid w:val="0055363A"/>
    <w:rsid w:val="005576D2"/>
    <w:rsid w:val="005605E4"/>
    <w:rsid w:val="0056070C"/>
    <w:rsid w:val="005632B7"/>
    <w:rsid w:val="00564CB6"/>
    <w:rsid w:val="00567353"/>
    <w:rsid w:val="00567CF8"/>
    <w:rsid w:val="00574957"/>
    <w:rsid w:val="00580857"/>
    <w:rsid w:val="00583EC9"/>
    <w:rsid w:val="00583F0F"/>
    <w:rsid w:val="005844FD"/>
    <w:rsid w:val="00586F6D"/>
    <w:rsid w:val="00590BC2"/>
    <w:rsid w:val="00591F44"/>
    <w:rsid w:val="00592B00"/>
    <w:rsid w:val="00594AB2"/>
    <w:rsid w:val="00594F58"/>
    <w:rsid w:val="005958FC"/>
    <w:rsid w:val="00595BB9"/>
    <w:rsid w:val="005A0128"/>
    <w:rsid w:val="005A086D"/>
    <w:rsid w:val="005A3EAA"/>
    <w:rsid w:val="005B1D3B"/>
    <w:rsid w:val="005B21A2"/>
    <w:rsid w:val="005B3C4C"/>
    <w:rsid w:val="005B4DCA"/>
    <w:rsid w:val="005C18FC"/>
    <w:rsid w:val="005C1F03"/>
    <w:rsid w:val="005C49D4"/>
    <w:rsid w:val="005C562C"/>
    <w:rsid w:val="005C5FFE"/>
    <w:rsid w:val="005D1B23"/>
    <w:rsid w:val="005F2B51"/>
    <w:rsid w:val="005F67A5"/>
    <w:rsid w:val="00603578"/>
    <w:rsid w:val="00603770"/>
    <w:rsid w:val="00603998"/>
    <w:rsid w:val="00605401"/>
    <w:rsid w:val="00605D33"/>
    <w:rsid w:val="0061174A"/>
    <w:rsid w:val="006120E5"/>
    <w:rsid w:val="0061408C"/>
    <w:rsid w:val="006141B0"/>
    <w:rsid w:val="00614504"/>
    <w:rsid w:val="00614A22"/>
    <w:rsid w:val="00617318"/>
    <w:rsid w:val="00621D0F"/>
    <w:rsid w:val="00622270"/>
    <w:rsid w:val="006249D3"/>
    <w:rsid w:val="00625278"/>
    <w:rsid w:val="00633581"/>
    <w:rsid w:val="00634FD8"/>
    <w:rsid w:val="00650873"/>
    <w:rsid w:val="00651535"/>
    <w:rsid w:val="006515DF"/>
    <w:rsid w:val="006520E8"/>
    <w:rsid w:val="0065566B"/>
    <w:rsid w:val="006602A4"/>
    <w:rsid w:val="00661042"/>
    <w:rsid w:val="00671241"/>
    <w:rsid w:val="006713BA"/>
    <w:rsid w:val="00671FFF"/>
    <w:rsid w:val="00684050"/>
    <w:rsid w:val="00685326"/>
    <w:rsid w:val="006863AA"/>
    <w:rsid w:val="00687049"/>
    <w:rsid w:val="00687CF1"/>
    <w:rsid w:val="00693C6D"/>
    <w:rsid w:val="006A4A36"/>
    <w:rsid w:val="006A5BA6"/>
    <w:rsid w:val="006A6F00"/>
    <w:rsid w:val="006A758B"/>
    <w:rsid w:val="006B421B"/>
    <w:rsid w:val="006C1B06"/>
    <w:rsid w:val="006C34C8"/>
    <w:rsid w:val="006C6F48"/>
    <w:rsid w:val="006D23DC"/>
    <w:rsid w:val="006D74D0"/>
    <w:rsid w:val="006E1024"/>
    <w:rsid w:val="006F02A6"/>
    <w:rsid w:val="006F120F"/>
    <w:rsid w:val="007061EB"/>
    <w:rsid w:val="00707C62"/>
    <w:rsid w:val="00711BCC"/>
    <w:rsid w:val="00721A84"/>
    <w:rsid w:val="00727A11"/>
    <w:rsid w:val="007307B6"/>
    <w:rsid w:val="007320EC"/>
    <w:rsid w:val="007376B0"/>
    <w:rsid w:val="00740DEE"/>
    <w:rsid w:val="00741166"/>
    <w:rsid w:val="007411E7"/>
    <w:rsid w:val="00742F25"/>
    <w:rsid w:val="007446FF"/>
    <w:rsid w:val="007461CF"/>
    <w:rsid w:val="00750E94"/>
    <w:rsid w:val="007555D7"/>
    <w:rsid w:val="007571D1"/>
    <w:rsid w:val="007619BB"/>
    <w:rsid w:val="00762A94"/>
    <w:rsid w:val="00762B99"/>
    <w:rsid w:val="007633AE"/>
    <w:rsid w:val="00764ACF"/>
    <w:rsid w:val="00774D74"/>
    <w:rsid w:val="00775AA3"/>
    <w:rsid w:val="00780207"/>
    <w:rsid w:val="00780312"/>
    <w:rsid w:val="007817D4"/>
    <w:rsid w:val="00786375"/>
    <w:rsid w:val="0079757E"/>
    <w:rsid w:val="007A2019"/>
    <w:rsid w:val="007A3BDD"/>
    <w:rsid w:val="007B1F10"/>
    <w:rsid w:val="007B4616"/>
    <w:rsid w:val="007C2293"/>
    <w:rsid w:val="007C41B9"/>
    <w:rsid w:val="007C5427"/>
    <w:rsid w:val="007C6C8F"/>
    <w:rsid w:val="007D0A2E"/>
    <w:rsid w:val="007D1453"/>
    <w:rsid w:val="007D15CF"/>
    <w:rsid w:val="007D2256"/>
    <w:rsid w:val="007D7DEA"/>
    <w:rsid w:val="007E387B"/>
    <w:rsid w:val="007E3F7E"/>
    <w:rsid w:val="007E7290"/>
    <w:rsid w:val="007E7895"/>
    <w:rsid w:val="007F0243"/>
    <w:rsid w:val="007F0D51"/>
    <w:rsid w:val="007F67F4"/>
    <w:rsid w:val="007F766B"/>
    <w:rsid w:val="0080074F"/>
    <w:rsid w:val="00802497"/>
    <w:rsid w:val="00805DD9"/>
    <w:rsid w:val="008066FD"/>
    <w:rsid w:val="00806B24"/>
    <w:rsid w:val="0080742B"/>
    <w:rsid w:val="00811618"/>
    <w:rsid w:val="008126CE"/>
    <w:rsid w:val="008138E2"/>
    <w:rsid w:val="00815935"/>
    <w:rsid w:val="00822992"/>
    <w:rsid w:val="00824981"/>
    <w:rsid w:val="00824CB4"/>
    <w:rsid w:val="00825B05"/>
    <w:rsid w:val="008261E4"/>
    <w:rsid w:val="00832660"/>
    <w:rsid w:val="00835CFD"/>
    <w:rsid w:val="008426F7"/>
    <w:rsid w:val="00846234"/>
    <w:rsid w:val="00854881"/>
    <w:rsid w:val="00857953"/>
    <w:rsid w:val="00860362"/>
    <w:rsid w:val="00861378"/>
    <w:rsid w:val="00863423"/>
    <w:rsid w:val="0086513E"/>
    <w:rsid w:val="00865331"/>
    <w:rsid w:val="00867332"/>
    <w:rsid w:val="00870B13"/>
    <w:rsid w:val="008712D5"/>
    <w:rsid w:val="00875F2E"/>
    <w:rsid w:val="00880D61"/>
    <w:rsid w:val="00883648"/>
    <w:rsid w:val="00891620"/>
    <w:rsid w:val="008968B5"/>
    <w:rsid w:val="008A208C"/>
    <w:rsid w:val="008B0C4C"/>
    <w:rsid w:val="008B12A4"/>
    <w:rsid w:val="008B1A50"/>
    <w:rsid w:val="008B4889"/>
    <w:rsid w:val="008B4F97"/>
    <w:rsid w:val="008C17D7"/>
    <w:rsid w:val="008C465E"/>
    <w:rsid w:val="008C628B"/>
    <w:rsid w:val="008C7186"/>
    <w:rsid w:val="008D345E"/>
    <w:rsid w:val="008D7482"/>
    <w:rsid w:val="008E010C"/>
    <w:rsid w:val="008E2DE0"/>
    <w:rsid w:val="008E55D5"/>
    <w:rsid w:val="008E7E2C"/>
    <w:rsid w:val="008F12BB"/>
    <w:rsid w:val="008F25F6"/>
    <w:rsid w:val="008F5416"/>
    <w:rsid w:val="008F7CF4"/>
    <w:rsid w:val="00903C98"/>
    <w:rsid w:val="009055AE"/>
    <w:rsid w:val="0091208F"/>
    <w:rsid w:val="0091640C"/>
    <w:rsid w:val="00917BD9"/>
    <w:rsid w:val="00920B7D"/>
    <w:rsid w:val="00920C07"/>
    <w:rsid w:val="00921CB2"/>
    <w:rsid w:val="009277C1"/>
    <w:rsid w:val="009301C3"/>
    <w:rsid w:val="00931FD6"/>
    <w:rsid w:val="00932006"/>
    <w:rsid w:val="00937907"/>
    <w:rsid w:val="009416A9"/>
    <w:rsid w:val="00943545"/>
    <w:rsid w:val="00945A07"/>
    <w:rsid w:val="00947258"/>
    <w:rsid w:val="00947E14"/>
    <w:rsid w:val="0095087E"/>
    <w:rsid w:val="009546E9"/>
    <w:rsid w:val="009549BA"/>
    <w:rsid w:val="00960C4E"/>
    <w:rsid w:val="00962367"/>
    <w:rsid w:val="00963A7B"/>
    <w:rsid w:val="00972637"/>
    <w:rsid w:val="00973B6A"/>
    <w:rsid w:val="0098055A"/>
    <w:rsid w:val="009819EC"/>
    <w:rsid w:val="00982863"/>
    <w:rsid w:val="009842EE"/>
    <w:rsid w:val="0098753C"/>
    <w:rsid w:val="009909C0"/>
    <w:rsid w:val="009917C9"/>
    <w:rsid w:val="00992560"/>
    <w:rsid w:val="0099381D"/>
    <w:rsid w:val="00993D6A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3C0B"/>
    <w:rsid w:val="009D7916"/>
    <w:rsid w:val="009E0818"/>
    <w:rsid w:val="009E5F4F"/>
    <w:rsid w:val="009F1715"/>
    <w:rsid w:val="009F18EC"/>
    <w:rsid w:val="009F49CA"/>
    <w:rsid w:val="00A10D49"/>
    <w:rsid w:val="00A1686A"/>
    <w:rsid w:val="00A27A87"/>
    <w:rsid w:val="00A36975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60E"/>
    <w:rsid w:val="00AB297A"/>
    <w:rsid w:val="00AB35EA"/>
    <w:rsid w:val="00AC219D"/>
    <w:rsid w:val="00AC59C3"/>
    <w:rsid w:val="00AC6823"/>
    <w:rsid w:val="00AD0555"/>
    <w:rsid w:val="00AD7009"/>
    <w:rsid w:val="00AD7683"/>
    <w:rsid w:val="00AE12C3"/>
    <w:rsid w:val="00AF4775"/>
    <w:rsid w:val="00B00725"/>
    <w:rsid w:val="00B01553"/>
    <w:rsid w:val="00B03115"/>
    <w:rsid w:val="00B051C8"/>
    <w:rsid w:val="00B073B5"/>
    <w:rsid w:val="00B1556A"/>
    <w:rsid w:val="00B16A4D"/>
    <w:rsid w:val="00B203A2"/>
    <w:rsid w:val="00B20572"/>
    <w:rsid w:val="00B21E1F"/>
    <w:rsid w:val="00B27644"/>
    <w:rsid w:val="00B324D8"/>
    <w:rsid w:val="00B33A56"/>
    <w:rsid w:val="00B4033D"/>
    <w:rsid w:val="00B40488"/>
    <w:rsid w:val="00B441B6"/>
    <w:rsid w:val="00B44B78"/>
    <w:rsid w:val="00B44BC0"/>
    <w:rsid w:val="00B45E5D"/>
    <w:rsid w:val="00B46892"/>
    <w:rsid w:val="00B51BB3"/>
    <w:rsid w:val="00B543F3"/>
    <w:rsid w:val="00B5742C"/>
    <w:rsid w:val="00B65A77"/>
    <w:rsid w:val="00B73250"/>
    <w:rsid w:val="00B739AE"/>
    <w:rsid w:val="00B77CE4"/>
    <w:rsid w:val="00B8165D"/>
    <w:rsid w:val="00B873FB"/>
    <w:rsid w:val="00B91FAA"/>
    <w:rsid w:val="00B9210A"/>
    <w:rsid w:val="00B9537C"/>
    <w:rsid w:val="00BA48ED"/>
    <w:rsid w:val="00BA5DB3"/>
    <w:rsid w:val="00BB32C1"/>
    <w:rsid w:val="00BB5730"/>
    <w:rsid w:val="00BC11F1"/>
    <w:rsid w:val="00BC1C57"/>
    <w:rsid w:val="00BC684A"/>
    <w:rsid w:val="00BD1A80"/>
    <w:rsid w:val="00BD1F39"/>
    <w:rsid w:val="00BD4750"/>
    <w:rsid w:val="00BD5616"/>
    <w:rsid w:val="00BD7AC4"/>
    <w:rsid w:val="00BE2487"/>
    <w:rsid w:val="00BE56AE"/>
    <w:rsid w:val="00BE652A"/>
    <w:rsid w:val="00BF444F"/>
    <w:rsid w:val="00C001B8"/>
    <w:rsid w:val="00C10157"/>
    <w:rsid w:val="00C11DED"/>
    <w:rsid w:val="00C1251E"/>
    <w:rsid w:val="00C13C09"/>
    <w:rsid w:val="00C13C5D"/>
    <w:rsid w:val="00C143A7"/>
    <w:rsid w:val="00C27B3B"/>
    <w:rsid w:val="00C30035"/>
    <w:rsid w:val="00C30AB0"/>
    <w:rsid w:val="00C339A5"/>
    <w:rsid w:val="00C3739B"/>
    <w:rsid w:val="00C400D0"/>
    <w:rsid w:val="00C42FDB"/>
    <w:rsid w:val="00C47DB0"/>
    <w:rsid w:val="00C60A75"/>
    <w:rsid w:val="00C733B7"/>
    <w:rsid w:val="00C74019"/>
    <w:rsid w:val="00C74A02"/>
    <w:rsid w:val="00C7626F"/>
    <w:rsid w:val="00C828A4"/>
    <w:rsid w:val="00C83902"/>
    <w:rsid w:val="00C83FA4"/>
    <w:rsid w:val="00C848F5"/>
    <w:rsid w:val="00C85C5F"/>
    <w:rsid w:val="00C90816"/>
    <w:rsid w:val="00C947B8"/>
    <w:rsid w:val="00CA5C2A"/>
    <w:rsid w:val="00CC48D1"/>
    <w:rsid w:val="00CD3029"/>
    <w:rsid w:val="00CD4DD2"/>
    <w:rsid w:val="00CD6EFF"/>
    <w:rsid w:val="00CE20AB"/>
    <w:rsid w:val="00CE5369"/>
    <w:rsid w:val="00CF2FFD"/>
    <w:rsid w:val="00CF58E8"/>
    <w:rsid w:val="00D037ED"/>
    <w:rsid w:val="00D047BF"/>
    <w:rsid w:val="00D05FFC"/>
    <w:rsid w:val="00D069AE"/>
    <w:rsid w:val="00D07CC8"/>
    <w:rsid w:val="00D14EBF"/>
    <w:rsid w:val="00D16227"/>
    <w:rsid w:val="00D21054"/>
    <w:rsid w:val="00D24479"/>
    <w:rsid w:val="00D45F91"/>
    <w:rsid w:val="00D471B5"/>
    <w:rsid w:val="00D47A93"/>
    <w:rsid w:val="00D508E9"/>
    <w:rsid w:val="00D5522C"/>
    <w:rsid w:val="00D615DB"/>
    <w:rsid w:val="00D64948"/>
    <w:rsid w:val="00D6623C"/>
    <w:rsid w:val="00D80E53"/>
    <w:rsid w:val="00D8269C"/>
    <w:rsid w:val="00D82828"/>
    <w:rsid w:val="00D851D3"/>
    <w:rsid w:val="00D922BF"/>
    <w:rsid w:val="00D93AC5"/>
    <w:rsid w:val="00D93C20"/>
    <w:rsid w:val="00D948C7"/>
    <w:rsid w:val="00DA1268"/>
    <w:rsid w:val="00DA2A6A"/>
    <w:rsid w:val="00DA2B64"/>
    <w:rsid w:val="00DA64A1"/>
    <w:rsid w:val="00DA759D"/>
    <w:rsid w:val="00DA7A94"/>
    <w:rsid w:val="00DB1D1E"/>
    <w:rsid w:val="00DB5E8C"/>
    <w:rsid w:val="00DB7D8E"/>
    <w:rsid w:val="00DC1000"/>
    <w:rsid w:val="00DC1B02"/>
    <w:rsid w:val="00DC1CCD"/>
    <w:rsid w:val="00DC1D1E"/>
    <w:rsid w:val="00DC266E"/>
    <w:rsid w:val="00DC7817"/>
    <w:rsid w:val="00DD0C3D"/>
    <w:rsid w:val="00DD4E69"/>
    <w:rsid w:val="00DE3EC5"/>
    <w:rsid w:val="00DE58EE"/>
    <w:rsid w:val="00DE706F"/>
    <w:rsid w:val="00E03C48"/>
    <w:rsid w:val="00E04175"/>
    <w:rsid w:val="00E07BEF"/>
    <w:rsid w:val="00E10312"/>
    <w:rsid w:val="00E13910"/>
    <w:rsid w:val="00E22398"/>
    <w:rsid w:val="00E244BC"/>
    <w:rsid w:val="00E256CD"/>
    <w:rsid w:val="00E316EE"/>
    <w:rsid w:val="00E33DA0"/>
    <w:rsid w:val="00E41978"/>
    <w:rsid w:val="00E549C2"/>
    <w:rsid w:val="00E56F0A"/>
    <w:rsid w:val="00E616A5"/>
    <w:rsid w:val="00E62727"/>
    <w:rsid w:val="00E64247"/>
    <w:rsid w:val="00E727AB"/>
    <w:rsid w:val="00E737AA"/>
    <w:rsid w:val="00E75287"/>
    <w:rsid w:val="00E75D94"/>
    <w:rsid w:val="00E76906"/>
    <w:rsid w:val="00E775C1"/>
    <w:rsid w:val="00E813AB"/>
    <w:rsid w:val="00E85CF8"/>
    <w:rsid w:val="00E862EF"/>
    <w:rsid w:val="00E87FD0"/>
    <w:rsid w:val="00E90163"/>
    <w:rsid w:val="00E94596"/>
    <w:rsid w:val="00E94AA1"/>
    <w:rsid w:val="00E94D0B"/>
    <w:rsid w:val="00E9662C"/>
    <w:rsid w:val="00EA1B1F"/>
    <w:rsid w:val="00EA7638"/>
    <w:rsid w:val="00EA79BB"/>
    <w:rsid w:val="00EB64B3"/>
    <w:rsid w:val="00EB6F3D"/>
    <w:rsid w:val="00EC2986"/>
    <w:rsid w:val="00EC5ED1"/>
    <w:rsid w:val="00EC60EB"/>
    <w:rsid w:val="00ED20EB"/>
    <w:rsid w:val="00EE07F3"/>
    <w:rsid w:val="00EE27AA"/>
    <w:rsid w:val="00EE3BD9"/>
    <w:rsid w:val="00EE3D8B"/>
    <w:rsid w:val="00EE4428"/>
    <w:rsid w:val="00EE5946"/>
    <w:rsid w:val="00EE60D2"/>
    <w:rsid w:val="00EE65A7"/>
    <w:rsid w:val="00EF44B3"/>
    <w:rsid w:val="00F009F8"/>
    <w:rsid w:val="00F00A68"/>
    <w:rsid w:val="00F01E7F"/>
    <w:rsid w:val="00F03014"/>
    <w:rsid w:val="00F03D86"/>
    <w:rsid w:val="00F12882"/>
    <w:rsid w:val="00F13D78"/>
    <w:rsid w:val="00F158AF"/>
    <w:rsid w:val="00F24390"/>
    <w:rsid w:val="00F4232F"/>
    <w:rsid w:val="00F477A1"/>
    <w:rsid w:val="00F504D8"/>
    <w:rsid w:val="00F513B1"/>
    <w:rsid w:val="00F53832"/>
    <w:rsid w:val="00F53EAB"/>
    <w:rsid w:val="00F54AAE"/>
    <w:rsid w:val="00F57E27"/>
    <w:rsid w:val="00F63EC6"/>
    <w:rsid w:val="00F7033D"/>
    <w:rsid w:val="00F70AEA"/>
    <w:rsid w:val="00F726A6"/>
    <w:rsid w:val="00F92362"/>
    <w:rsid w:val="00F95B32"/>
    <w:rsid w:val="00F96854"/>
    <w:rsid w:val="00FA1ED4"/>
    <w:rsid w:val="00FA33AF"/>
    <w:rsid w:val="00FA7FB0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0C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FED901-C2CD-4C54-930C-A6FE8035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uiPriority w:val="99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Default">
    <w:name w:val="Default"/>
    <w:rsid w:val="001759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17599C"/>
  </w:style>
  <w:style w:type="paragraph" w:customStyle="1" w:styleId="normacttext">
    <w:name w:val="norm_act_text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tekstob">
    <w:name w:val="tekstob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u">
    <w:name w:val="u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character" w:customStyle="1" w:styleId="ep">
    <w:name w:val="ep"/>
    <w:basedOn w:val="a0"/>
    <w:rsid w:val="005B3C4C"/>
  </w:style>
  <w:style w:type="character" w:customStyle="1" w:styleId="apple-converted-space">
    <w:name w:val="apple-converted-space"/>
    <w:basedOn w:val="a0"/>
    <w:rsid w:val="005B3C4C"/>
  </w:style>
  <w:style w:type="character" w:customStyle="1" w:styleId="fontstyle01">
    <w:name w:val="fontstyle01"/>
    <w:rsid w:val="005B3C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7">
    <w:name w:val="Strong"/>
    <w:basedOn w:val="a0"/>
    <w:uiPriority w:val="22"/>
    <w:qFormat/>
    <w:rsid w:val="005B3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F4B6E-28E4-4EF6-901F-EACD4C75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АРО.dot</Template>
  <TotalTime>0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103a</dc:creator>
  <cp:lastModifiedBy>К6-8</cp:lastModifiedBy>
  <cp:revision>2</cp:revision>
  <cp:lastPrinted>2024-11-21T13:57:00Z</cp:lastPrinted>
  <dcterms:created xsi:type="dcterms:W3CDTF">2024-12-19T12:39:00Z</dcterms:created>
  <dcterms:modified xsi:type="dcterms:W3CDTF">2024-12-19T12:39:00Z</dcterms:modified>
</cp:coreProperties>
</file>