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AC" w:rsidRDefault="00276FAC" w:rsidP="00275255">
      <w:pPr>
        <w:jc w:val="center"/>
        <w:rPr>
          <w:sz w:val="28"/>
          <w:szCs w:val="28"/>
        </w:rPr>
      </w:pPr>
    </w:p>
    <w:p w:rsidR="00276FAC" w:rsidRDefault="00276FAC" w:rsidP="00275255">
      <w:pPr>
        <w:jc w:val="center"/>
        <w:rPr>
          <w:sz w:val="28"/>
          <w:szCs w:val="28"/>
        </w:rPr>
      </w:pPr>
      <w:r w:rsidRPr="00276FAC">
        <w:rPr>
          <w:noProof/>
          <w:sz w:val="24"/>
          <w:szCs w:val="24"/>
        </w:rPr>
        <w:drawing>
          <wp:inline distT="0" distB="0" distL="0" distR="0" wp14:anchorId="4A6CBCC9" wp14:editId="48934F93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Default="00276FAC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РОССИЙСКАЯ  ФЕДЕРАЦИЯ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РОСТОВСКАЯ  ОБЛАСТЬ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АДМИНИСТРАЦИЯ ОБЛИВСКОГО  РАЙОНА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CF73B6" w:rsidP="002752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A7A94">
        <w:rPr>
          <w:sz w:val="28"/>
          <w:szCs w:val="28"/>
        </w:rPr>
        <w:t xml:space="preserve">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A756AD" w:rsidTr="000F65F7">
        <w:tc>
          <w:tcPr>
            <w:tcW w:w="3330" w:type="dxa"/>
            <w:hideMark/>
          </w:tcPr>
          <w:p w:rsidR="00275255" w:rsidRPr="00A756AD" w:rsidRDefault="00EE614E" w:rsidP="00EE6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</w:t>
            </w:r>
            <w:r w:rsidR="00275255" w:rsidRPr="00A756AD">
              <w:rPr>
                <w:sz w:val="28"/>
                <w:szCs w:val="28"/>
              </w:rPr>
              <w:t>20</w:t>
            </w:r>
            <w:r w:rsidR="009E0818">
              <w:rPr>
                <w:sz w:val="28"/>
                <w:szCs w:val="28"/>
              </w:rPr>
              <w:t>2</w:t>
            </w:r>
            <w:r w:rsidR="001D3C34">
              <w:rPr>
                <w:sz w:val="28"/>
                <w:szCs w:val="28"/>
              </w:rPr>
              <w:t>3</w:t>
            </w:r>
          </w:p>
        </w:tc>
        <w:tc>
          <w:tcPr>
            <w:tcW w:w="3308" w:type="dxa"/>
            <w:hideMark/>
          </w:tcPr>
          <w:p w:rsidR="00275255" w:rsidRPr="00A756AD" w:rsidRDefault="00275255" w:rsidP="00EE614E">
            <w:pPr>
              <w:jc w:val="center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№ </w:t>
            </w:r>
            <w:r w:rsidR="00EE614E">
              <w:rPr>
                <w:sz w:val="28"/>
                <w:szCs w:val="28"/>
              </w:rPr>
              <w:t>462</w:t>
            </w:r>
          </w:p>
        </w:tc>
        <w:tc>
          <w:tcPr>
            <w:tcW w:w="3251" w:type="dxa"/>
            <w:hideMark/>
          </w:tcPr>
          <w:p w:rsidR="00275255" w:rsidRPr="00A756AD" w:rsidRDefault="00275255" w:rsidP="000F65F7">
            <w:pPr>
              <w:jc w:val="right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351C14" w:rsidRDefault="00351C14" w:rsidP="00275255">
      <w:pPr>
        <w:jc w:val="center"/>
        <w:rPr>
          <w:sz w:val="28"/>
          <w:szCs w:val="28"/>
        </w:rPr>
      </w:pPr>
    </w:p>
    <w:p w:rsidR="00CE5369" w:rsidRPr="00351C14" w:rsidRDefault="00CE5369" w:rsidP="002752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</w:tblGrid>
      <w:tr w:rsidR="00275255" w:rsidRPr="00A756AD" w:rsidTr="00C74C1D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71D8" w:rsidRDefault="004771D8" w:rsidP="00C74C1D">
            <w:pPr>
              <w:jc w:val="both"/>
              <w:rPr>
                <w:sz w:val="28"/>
              </w:rPr>
            </w:pPr>
            <w:bookmarkStart w:id="0" w:name="_GoBack"/>
            <w:r w:rsidRPr="004771D8">
              <w:rPr>
                <w:sz w:val="28"/>
              </w:rPr>
              <w:t>Об утверждении Перечня сил и средств постоянной готовности районного звена территориальной (областной) подсистемы единой государственной системы предупреждения и ликвидации чрезвычайных ситуаций</w:t>
            </w:r>
            <w:r>
              <w:rPr>
                <w:sz w:val="28"/>
              </w:rPr>
              <w:t xml:space="preserve"> Обливского района</w:t>
            </w:r>
          </w:p>
          <w:bookmarkEnd w:id="0"/>
          <w:p w:rsidR="00991BBC" w:rsidRPr="00A756AD" w:rsidRDefault="00991BBC" w:rsidP="00C74C1D">
            <w:pPr>
              <w:jc w:val="both"/>
              <w:rPr>
                <w:sz w:val="28"/>
              </w:rPr>
            </w:pPr>
          </w:p>
        </w:tc>
      </w:tr>
    </w:tbl>
    <w:p w:rsidR="00275255" w:rsidRPr="00351C14" w:rsidRDefault="00275255" w:rsidP="00275255">
      <w:pPr>
        <w:rPr>
          <w:sz w:val="28"/>
          <w:szCs w:val="28"/>
        </w:rPr>
      </w:pPr>
    </w:p>
    <w:p w:rsidR="00CF73B6" w:rsidRPr="00CF73B6" w:rsidRDefault="004771D8" w:rsidP="00CF73B6">
      <w:pPr>
        <w:shd w:val="clear" w:color="auto" w:fill="FFFFFF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771D8">
        <w:rPr>
          <w:color w:val="000000"/>
          <w:sz w:val="28"/>
          <w:szCs w:val="28"/>
        </w:rPr>
        <w:t xml:space="preserve">В соответствии с постановлением Правительства Ростовской области от 06.11.2014 № 740 «Об утверждении Перечня сил и средств постоянной готовности территориальной (областной) подсистемы единой государственной системы предупреждения и ликвидации чрезвычайных ситуаций», в целях реализации пункта 4 постановления Правительства Российской Федерации от 08.11.2013 № 1007 «О силах и средствах единой государственной системы предупреждения и ликвидации чрезвычайных ситуаций», </w:t>
      </w:r>
    </w:p>
    <w:p w:rsidR="004B2A76" w:rsidRDefault="004B2A76" w:rsidP="004B2A76">
      <w:pPr>
        <w:ind w:firstLine="709"/>
        <w:jc w:val="center"/>
        <w:rPr>
          <w:bCs/>
          <w:iCs/>
          <w:color w:val="000000"/>
          <w:sz w:val="28"/>
          <w:szCs w:val="28"/>
        </w:rPr>
      </w:pPr>
    </w:p>
    <w:p w:rsidR="004B2A76" w:rsidRDefault="004B2A76" w:rsidP="00910C5F">
      <w:pPr>
        <w:ind w:firstLine="709"/>
        <w:jc w:val="center"/>
        <w:rPr>
          <w:bCs/>
          <w:iCs/>
          <w:color w:val="000000"/>
          <w:sz w:val="28"/>
          <w:szCs w:val="28"/>
        </w:rPr>
      </w:pPr>
      <w:r w:rsidRPr="004B2A76">
        <w:rPr>
          <w:bCs/>
          <w:iCs/>
          <w:color w:val="000000"/>
          <w:sz w:val="28"/>
          <w:szCs w:val="28"/>
        </w:rPr>
        <w:t>ПОСТАНОВЛЯЮ:</w:t>
      </w:r>
    </w:p>
    <w:p w:rsidR="00A438BE" w:rsidRPr="004B2A76" w:rsidRDefault="00A438BE" w:rsidP="00910C5F">
      <w:pPr>
        <w:ind w:firstLine="709"/>
        <w:jc w:val="center"/>
        <w:rPr>
          <w:bCs/>
          <w:iCs/>
          <w:color w:val="000000"/>
          <w:sz w:val="28"/>
          <w:szCs w:val="28"/>
        </w:rPr>
      </w:pPr>
    </w:p>
    <w:p w:rsidR="004771D8" w:rsidRPr="004771D8" w:rsidRDefault="004771D8" w:rsidP="000754FE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771D8">
        <w:rPr>
          <w:color w:val="000000"/>
          <w:sz w:val="28"/>
          <w:szCs w:val="28"/>
        </w:rPr>
        <w:t>1. Утвердить Перечень сил и средств постоянной готовности районного звена территориальной (областной) подсистемы единой государственной системы предупреждения и ликвидации чрезвычайных ситуаций</w:t>
      </w:r>
      <w:r w:rsidR="00452588">
        <w:rPr>
          <w:color w:val="000000"/>
          <w:sz w:val="28"/>
          <w:szCs w:val="28"/>
        </w:rPr>
        <w:t xml:space="preserve"> Обливского района</w:t>
      </w:r>
      <w:r w:rsidRPr="004771D8">
        <w:rPr>
          <w:color w:val="000000"/>
          <w:sz w:val="28"/>
          <w:szCs w:val="28"/>
        </w:rPr>
        <w:t>, согласно приложению.</w:t>
      </w:r>
    </w:p>
    <w:p w:rsidR="004771D8" w:rsidRPr="004771D8" w:rsidRDefault="004771D8" w:rsidP="0083785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771D8">
        <w:rPr>
          <w:color w:val="000000"/>
          <w:sz w:val="28"/>
          <w:szCs w:val="28"/>
        </w:rPr>
        <w:t>2. Рекомендовать руководителям предприятий и организаций</w:t>
      </w:r>
      <w:r w:rsidR="00837858">
        <w:rPr>
          <w:color w:val="000000"/>
          <w:sz w:val="28"/>
          <w:szCs w:val="28"/>
        </w:rPr>
        <w:t xml:space="preserve"> </w:t>
      </w:r>
      <w:r w:rsidR="00946560">
        <w:rPr>
          <w:color w:val="000000"/>
          <w:sz w:val="28"/>
          <w:szCs w:val="28"/>
        </w:rPr>
        <w:t xml:space="preserve">Обливского </w:t>
      </w:r>
      <w:r w:rsidRPr="004771D8">
        <w:rPr>
          <w:color w:val="000000"/>
          <w:sz w:val="28"/>
          <w:szCs w:val="28"/>
        </w:rPr>
        <w:t xml:space="preserve">района всех форм собственности, в полномочия которых входит решение вопросов в области защиты населения и территорий от чрезвычайных ситуаций, определить в установленном порядке состав и структуру сил и средств постоянной готовности объектового уровня районного звена территориальной (областной) подсистемы единой государственной системы предупреждения и </w:t>
      </w:r>
      <w:r w:rsidRPr="004771D8">
        <w:rPr>
          <w:color w:val="000000"/>
          <w:sz w:val="28"/>
          <w:szCs w:val="28"/>
        </w:rPr>
        <w:lastRenderedPageBreak/>
        <w:t>ликвидации чрезвычайных ситуаций, обеспечить их</w:t>
      </w:r>
      <w:r w:rsidR="00837858">
        <w:rPr>
          <w:color w:val="000000"/>
          <w:sz w:val="28"/>
          <w:szCs w:val="28"/>
        </w:rPr>
        <w:t xml:space="preserve"> </w:t>
      </w:r>
      <w:r w:rsidRPr="004771D8">
        <w:rPr>
          <w:color w:val="000000"/>
          <w:sz w:val="28"/>
          <w:szCs w:val="28"/>
        </w:rPr>
        <w:t>автоматизированный учет, хранение и обновление.</w:t>
      </w:r>
    </w:p>
    <w:p w:rsidR="00CF73B6" w:rsidRPr="00CF73B6" w:rsidRDefault="00D03105" w:rsidP="000754FE">
      <w:pPr>
        <w:tabs>
          <w:tab w:val="left" w:pos="4320"/>
          <w:tab w:val="left" w:pos="4500"/>
          <w:tab w:val="left" w:pos="9180"/>
          <w:tab w:val="left" w:pos="9923"/>
        </w:tabs>
        <w:ind w:firstLine="709"/>
        <w:jc w:val="both"/>
        <w:rPr>
          <w:sz w:val="28"/>
          <w:szCs w:val="28"/>
        </w:rPr>
      </w:pPr>
      <w:r>
        <w:rPr>
          <w:rFonts w:eastAsia="Times New Roman CYR"/>
          <w:color w:val="000000"/>
          <w:kern w:val="2"/>
          <w:sz w:val="28"/>
          <w:szCs w:val="28"/>
          <w:lang w:eastAsia="en-US"/>
        </w:rPr>
        <w:t>3</w:t>
      </w:r>
      <w:r w:rsidR="00CF73B6" w:rsidRPr="00CF73B6">
        <w:rPr>
          <w:rFonts w:eastAsia="Times New Roman CYR"/>
          <w:color w:val="000000"/>
          <w:kern w:val="2"/>
          <w:sz w:val="28"/>
          <w:szCs w:val="28"/>
          <w:lang w:eastAsia="en-US"/>
        </w:rPr>
        <w:t>.</w:t>
      </w:r>
      <w:r w:rsidR="00CF73B6" w:rsidRPr="00CF73B6">
        <w:rPr>
          <w:sz w:val="28"/>
          <w:szCs w:val="28"/>
        </w:rPr>
        <w:t xml:space="preserve"> Главному редактору газеты «Авангард» (</w:t>
      </w:r>
      <w:proofErr w:type="spellStart"/>
      <w:r w:rsidR="00CF73B6" w:rsidRPr="00CF73B6">
        <w:rPr>
          <w:sz w:val="28"/>
          <w:szCs w:val="28"/>
        </w:rPr>
        <w:t>Копаненко</w:t>
      </w:r>
      <w:proofErr w:type="spellEnd"/>
      <w:r w:rsidR="00CF73B6" w:rsidRPr="00CF73B6">
        <w:rPr>
          <w:sz w:val="28"/>
          <w:szCs w:val="28"/>
        </w:rPr>
        <w:t xml:space="preserve"> Е.А.) опубликовать данное постановление в ближайшем выпуске районной газеты.</w:t>
      </w:r>
    </w:p>
    <w:p w:rsidR="00CF73B6" w:rsidRPr="00CF73B6" w:rsidRDefault="00D03105" w:rsidP="000754FE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color w:val="000000"/>
          <w:kern w:val="2"/>
          <w:sz w:val="28"/>
          <w:szCs w:val="28"/>
          <w:lang w:eastAsia="en-US"/>
        </w:rPr>
        <w:t>4</w:t>
      </w:r>
      <w:r w:rsidR="00CF73B6" w:rsidRPr="00CF73B6">
        <w:rPr>
          <w:rFonts w:eastAsia="DejaVu Sans"/>
          <w:color w:val="000000"/>
          <w:kern w:val="2"/>
          <w:sz w:val="28"/>
          <w:szCs w:val="28"/>
          <w:lang w:eastAsia="en-US"/>
        </w:rPr>
        <w:t>. Информационно-аналитическому сектору Администрации Обливского района (</w:t>
      </w:r>
      <w:proofErr w:type="spellStart"/>
      <w:r w:rsidR="00CF73B6" w:rsidRPr="00CF73B6">
        <w:rPr>
          <w:rFonts w:eastAsia="DejaVu Sans"/>
          <w:color w:val="000000"/>
          <w:kern w:val="2"/>
          <w:sz w:val="28"/>
          <w:szCs w:val="28"/>
          <w:lang w:eastAsia="en-US"/>
        </w:rPr>
        <w:t>Юмогулова</w:t>
      </w:r>
      <w:proofErr w:type="spellEnd"/>
      <w:r w:rsidR="00CF73B6" w:rsidRPr="00CF73B6">
        <w:rPr>
          <w:rFonts w:eastAsia="DejaVu Sans"/>
          <w:color w:val="000000"/>
          <w:kern w:val="2"/>
          <w:sz w:val="28"/>
          <w:szCs w:val="28"/>
          <w:lang w:eastAsia="en-US"/>
        </w:rPr>
        <w:t xml:space="preserve"> Н.В.), разместить постановление на официальном сайте Администрации Обливского района.</w:t>
      </w:r>
    </w:p>
    <w:p w:rsidR="00CF73B6" w:rsidRPr="00CF73B6" w:rsidRDefault="00D03105" w:rsidP="000754FE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CF73B6" w:rsidRPr="00CF73B6">
        <w:rPr>
          <w:sz w:val="28"/>
          <w:szCs w:val="28"/>
          <w:lang w:eastAsia="en-US"/>
        </w:rPr>
        <w:t xml:space="preserve">. Настоящее постановление вступает в силу со дня </w:t>
      </w:r>
      <w:r w:rsidR="00C74C1D">
        <w:rPr>
          <w:sz w:val="28"/>
          <w:szCs w:val="28"/>
          <w:lang w:eastAsia="en-US"/>
        </w:rPr>
        <w:t>подписания</w:t>
      </w:r>
      <w:r w:rsidR="00CF73B6" w:rsidRPr="00CF73B6">
        <w:rPr>
          <w:sz w:val="28"/>
          <w:szCs w:val="28"/>
          <w:lang w:eastAsia="en-US"/>
        </w:rPr>
        <w:t>.</w:t>
      </w:r>
    </w:p>
    <w:p w:rsidR="00CF73B6" w:rsidRPr="00CF73B6" w:rsidRDefault="00D03105" w:rsidP="000754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6</w:t>
      </w:r>
      <w:r w:rsidR="00CF73B6" w:rsidRPr="00CF73B6">
        <w:rPr>
          <w:sz w:val="28"/>
          <w:szCs w:val="28"/>
          <w:lang w:eastAsia="en-US"/>
        </w:rPr>
        <w:t xml:space="preserve">. Контроль за исполнением настоящего постановления возложить на </w:t>
      </w:r>
      <w:r w:rsidR="00CF73B6" w:rsidRPr="00CF73B6">
        <w:rPr>
          <w:sz w:val="28"/>
          <w:szCs w:val="28"/>
        </w:rPr>
        <w:t>заместителя главы Администрации Обливского района по вопросам муниципального хозяйства и строительства Герасимова А.П.</w:t>
      </w:r>
    </w:p>
    <w:p w:rsidR="003E7C4C" w:rsidRDefault="003E7C4C" w:rsidP="00583F0F">
      <w:pPr>
        <w:ind w:right="-29" w:firstLine="720"/>
        <w:jc w:val="both"/>
        <w:rPr>
          <w:sz w:val="28"/>
          <w:szCs w:val="26"/>
        </w:rPr>
      </w:pPr>
    </w:p>
    <w:p w:rsidR="00275255" w:rsidRPr="00A756AD" w:rsidRDefault="00275255" w:rsidP="00275255">
      <w:pPr>
        <w:ind w:right="-29" w:firstLine="720"/>
        <w:jc w:val="both"/>
        <w:rPr>
          <w:sz w:val="28"/>
          <w:szCs w:val="26"/>
        </w:rPr>
      </w:pPr>
    </w:p>
    <w:p w:rsidR="002573CC" w:rsidRDefault="002573CC" w:rsidP="00583F0F">
      <w:pPr>
        <w:ind w:right="-29"/>
        <w:rPr>
          <w:sz w:val="28"/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085"/>
        <w:gridCol w:w="7229"/>
      </w:tblGrid>
      <w:tr w:rsidR="00351C14" w:rsidRPr="00351C14" w:rsidTr="009E0818">
        <w:tc>
          <w:tcPr>
            <w:tcW w:w="3085" w:type="dxa"/>
            <w:shd w:val="clear" w:color="auto" w:fill="auto"/>
          </w:tcPr>
          <w:p w:rsidR="00590BC2" w:rsidRDefault="00590BC2" w:rsidP="00590BC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51C14" w:rsidRPr="00351C1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9E0818">
              <w:rPr>
                <w:sz w:val="28"/>
                <w:szCs w:val="28"/>
              </w:rPr>
              <w:t xml:space="preserve"> Администрации</w:t>
            </w:r>
          </w:p>
          <w:p w:rsidR="00351C14" w:rsidRPr="00351C14" w:rsidRDefault="00590BC2" w:rsidP="00590B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</w:t>
            </w:r>
            <w:r w:rsidR="00351C14" w:rsidRPr="00351C14">
              <w:rPr>
                <w:sz w:val="28"/>
                <w:szCs w:val="28"/>
              </w:rPr>
              <w:t>бливского района</w:t>
            </w:r>
          </w:p>
        </w:tc>
        <w:tc>
          <w:tcPr>
            <w:tcW w:w="7229" w:type="dxa"/>
            <w:shd w:val="clear" w:color="auto" w:fill="auto"/>
          </w:tcPr>
          <w:p w:rsidR="00590BC2" w:rsidRDefault="00590BC2" w:rsidP="00351C14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351C14" w:rsidRPr="00351C14" w:rsidRDefault="009E0818" w:rsidP="00351C1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Деревянко</w:t>
            </w:r>
          </w:p>
        </w:tc>
      </w:tr>
    </w:tbl>
    <w:p w:rsidR="002573CC" w:rsidRDefault="002573CC" w:rsidP="00583F0F">
      <w:pPr>
        <w:ind w:right="-29"/>
        <w:rPr>
          <w:sz w:val="28"/>
          <w:szCs w:val="28"/>
        </w:rPr>
      </w:pPr>
    </w:p>
    <w:p w:rsidR="00351C14" w:rsidRDefault="00351C14" w:rsidP="00583F0F">
      <w:pPr>
        <w:ind w:right="-29"/>
        <w:rPr>
          <w:sz w:val="28"/>
          <w:szCs w:val="28"/>
        </w:rPr>
      </w:pPr>
    </w:p>
    <w:p w:rsidR="00590BC2" w:rsidRDefault="00590BC2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CF73B6" w:rsidRDefault="00CF73B6" w:rsidP="00583F0F">
      <w:pPr>
        <w:ind w:right="-29"/>
        <w:rPr>
          <w:sz w:val="28"/>
          <w:szCs w:val="28"/>
        </w:rPr>
      </w:pPr>
    </w:p>
    <w:p w:rsidR="003E4A30" w:rsidRDefault="003E4A30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p w:rsidR="00A438BE" w:rsidRDefault="00A438BE" w:rsidP="00583F0F">
      <w:pPr>
        <w:ind w:right="-29"/>
        <w:rPr>
          <w:sz w:val="28"/>
          <w:szCs w:val="28"/>
        </w:rPr>
      </w:pPr>
    </w:p>
    <w:tbl>
      <w:tblPr>
        <w:tblW w:w="5637" w:type="dxa"/>
        <w:tblLook w:val="04A0" w:firstRow="1" w:lastRow="0" w:firstColumn="1" w:lastColumn="0" w:noHBand="0" w:noVBand="1"/>
      </w:tblPr>
      <w:tblGrid>
        <w:gridCol w:w="5637"/>
      </w:tblGrid>
      <w:tr w:rsidR="00275255" w:rsidRPr="00A756AD" w:rsidTr="00583F0F">
        <w:tc>
          <w:tcPr>
            <w:tcW w:w="5637" w:type="dxa"/>
            <w:shd w:val="clear" w:color="auto" w:fill="auto"/>
          </w:tcPr>
          <w:p w:rsidR="00583F0F" w:rsidRPr="004D3709" w:rsidRDefault="00583F0F" w:rsidP="00583F0F">
            <w:pPr>
              <w:rPr>
                <w:sz w:val="28"/>
                <w:szCs w:val="28"/>
              </w:rPr>
            </w:pPr>
            <w:r w:rsidRPr="004D3709">
              <w:rPr>
                <w:sz w:val="28"/>
                <w:szCs w:val="28"/>
              </w:rPr>
              <w:t xml:space="preserve">Постановление вносит </w:t>
            </w:r>
          </w:p>
          <w:p w:rsidR="00590BC2" w:rsidRPr="004D3709" w:rsidRDefault="00CE6A95" w:rsidP="00351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ГО и ЧС</w:t>
            </w:r>
          </w:p>
        </w:tc>
      </w:tr>
    </w:tbl>
    <w:p w:rsidR="00A438BE" w:rsidRDefault="00A438BE" w:rsidP="00A438BE">
      <w:pPr>
        <w:rPr>
          <w:sz w:val="28"/>
          <w:szCs w:val="22"/>
          <w:lang w:eastAsia="en-US"/>
        </w:rPr>
      </w:pPr>
    </w:p>
    <w:p w:rsidR="00CF73B6" w:rsidRPr="00861BBF" w:rsidRDefault="00CF73B6" w:rsidP="00CF73B6">
      <w:pPr>
        <w:ind w:left="6237"/>
        <w:jc w:val="center"/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lastRenderedPageBreak/>
        <w:t xml:space="preserve">Приложение </w:t>
      </w:r>
    </w:p>
    <w:p w:rsidR="00CF73B6" w:rsidRPr="00861BBF" w:rsidRDefault="00CF73B6" w:rsidP="00CF73B6">
      <w:pPr>
        <w:ind w:left="6237"/>
        <w:jc w:val="center"/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t>к постановлению</w:t>
      </w:r>
    </w:p>
    <w:p w:rsidR="00CF73B6" w:rsidRPr="00861BBF" w:rsidRDefault="00CF73B6" w:rsidP="00CF73B6">
      <w:pPr>
        <w:ind w:left="6237"/>
        <w:jc w:val="center"/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t>Администрации</w:t>
      </w:r>
    </w:p>
    <w:p w:rsidR="00CF73B6" w:rsidRPr="00861BBF" w:rsidRDefault="00CF73B6" w:rsidP="00CF73B6">
      <w:pPr>
        <w:ind w:left="6237"/>
        <w:jc w:val="center"/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t>Обливского района</w:t>
      </w:r>
    </w:p>
    <w:p w:rsidR="00275255" w:rsidRPr="00861BBF" w:rsidRDefault="00CF73B6" w:rsidP="00CF73B6">
      <w:pPr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t xml:space="preserve">                                                                                                 </w:t>
      </w:r>
      <w:r w:rsidR="006C5423" w:rsidRPr="00861BBF">
        <w:rPr>
          <w:sz w:val="28"/>
          <w:szCs w:val="28"/>
          <w:lang w:eastAsia="en-US"/>
        </w:rPr>
        <w:t xml:space="preserve">от </w:t>
      </w:r>
      <w:r w:rsidR="00EE614E">
        <w:rPr>
          <w:sz w:val="28"/>
          <w:szCs w:val="28"/>
          <w:lang w:eastAsia="en-US"/>
        </w:rPr>
        <w:t>15.06</w:t>
      </w:r>
      <w:r w:rsidR="006C5423" w:rsidRPr="00861BBF">
        <w:rPr>
          <w:sz w:val="28"/>
          <w:szCs w:val="28"/>
          <w:lang w:eastAsia="en-US"/>
        </w:rPr>
        <w:t>.2023</w:t>
      </w:r>
      <w:r w:rsidRPr="00861BBF">
        <w:rPr>
          <w:sz w:val="28"/>
          <w:szCs w:val="28"/>
          <w:lang w:eastAsia="en-US"/>
        </w:rPr>
        <w:t xml:space="preserve"> № </w:t>
      </w:r>
      <w:r w:rsidR="00EE614E">
        <w:rPr>
          <w:sz w:val="28"/>
          <w:szCs w:val="28"/>
          <w:lang w:eastAsia="en-US"/>
        </w:rPr>
        <w:t>462</w:t>
      </w:r>
    </w:p>
    <w:p w:rsidR="00CF73B6" w:rsidRPr="00861BBF" w:rsidRDefault="00CF73B6" w:rsidP="00CF73B6">
      <w:pPr>
        <w:rPr>
          <w:rFonts w:ascii="Calibri" w:hAnsi="Calibri"/>
          <w:vanish/>
          <w:sz w:val="28"/>
          <w:szCs w:val="28"/>
        </w:rPr>
      </w:pPr>
    </w:p>
    <w:p w:rsidR="00B77CE4" w:rsidRPr="00861BBF" w:rsidRDefault="00B77CE4" w:rsidP="00B33A56">
      <w:pPr>
        <w:ind w:left="6379"/>
        <w:jc w:val="center"/>
        <w:rPr>
          <w:sz w:val="28"/>
          <w:szCs w:val="28"/>
        </w:rPr>
      </w:pPr>
    </w:p>
    <w:p w:rsidR="002F2EFD" w:rsidRDefault="002F2EFD" w:rsidP="001B33CD">
      <w:pPr>
        <w:jc w:val="center"/>
        <w:rPr>
          <w:sz w:val="28"/>
          <w:szCs w:val="28"/>
        </w:rPr>
      </w:pPr>
    </w:p>
    <w:p w:rsidR="00A438BE" w:rsidRDefault="001973E9" w:rsidP="001B33CD">
      <w:pPr>
        <w:jc w:val="center"/>
        <w:rPr>
          <w:sz w:val="28"/>
          <w:szCs w:val="28"/>
        </w:rPr>
      </w:pPr>
      <w:r w:rsidRPr="00861BBF">
        <w:rPr>
          <w:sz w:val="28"/>
          <w:szCs w:val="28"/>
        </w:rPr>
        <w:t>Перечень</w:t>
      </w:r>
    </w:p>
    <w:p w:rsidR="001973E9" w:rsidRPr="00861BBF" w:rsidRDefault="00A438BE" w:rsidP="001B33CD">
      <w:pPr>
        <w:jc w:val="center"/>
        <w:rPr>
          <w:sz w:val="28"/>
          <w:szCs w:val="28"/>
        </w:rPr>
      </w:pPr>
      <w:r w:rsidRPr="004771D8">
        <w:rPr>
          <w:sz w:val="28"/>
        </w:rPr>
        <w:t>сил и средств постоянной готовности районного звена территориальной (областной) подсистемы единой государственной системы предупреждения и ликвидации чрезвычайных ситуаций</w:t>
      </w:r>
      <w:r>
        <w:rPr>
          <w:sz w:val="28"/>
        </w:rPr>
        <w:t xml:space="preserve"> Обливского района</w:t>
      </w:r>
      <w:r w:rsidR="001973E9" w:rsidRPr="00861BBF">
        <w:rPr>
          <w:sz w:val="28"/>
          <w:szCs w:val="28"/>
        </w:rPr>
        <w:t xml:space="preserve"> </w:t>
      </w:r>
    </w:p>
    <w:p w:rsidR="001973E9" w:rsidRPr="00861BBF" w:rsidRDefault="001973E9" w:rsidP="001B33CD">
      <w:pPr>
        <w:jc w:val="center"/>
        <w:rPr>
          <w:sz w:val="28"/>
          <w:szCs w:val="28"/>
        </w:rPr>
      </w:pPr>
    </w:p>
    <w:p w:rsidR="001973E9" w:rsidRPr="00063260" w:rsidRDefault="001973E9" w:rsidP="00A438BE">
      <w:pPr>
        <w:ind w:firstLine="709"/>
        <w:jc w:val="both"/>
        <w:rPr>
          <w:sz w:val="28"/>
          <w:szCs w:val="28"/>
        </w:rPr>
      </w:pPr>
      <w:r w:rsidRPr="00861BBF">
        <w:rPr>
          <w:sz w:val="28"/>
          <w:szCs w:val="28"/>
        </w:rPr>
        <w:t>1</w:t>
      </w:r>
      <w:r w:rsidRPr="00063260">
        <w:rPr>
          <w:sz w:val="28"/>
          <w:szCs w:val="28"/>
        </w:rPr>
        <w:t>. Предупреждение и ликвидация чрезвычайных ситуаций на территории Обливского района – Отдел ГО и ЧС Администрации Обливского района.</w:t>
      </w:r>
    </w:p>
    <w:p w:rsidR="001973E9" w:rsidRPr="00063260" w:rsidRDefault="001973E9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 xml:space="preserve"> 2. Формирования специализированной медицинской</w:t>
      </w:r>
      <w:r w:rsidR="00861BBF" w:rsidRPr="00063260">
        <w:rPr>
          <w:sz w:val="28"/>
          <w:szCs w:val="28"/>
        </w:rPr>
        <w:t xml:space="preserve"> -</w:t>
      </w:r>
      <w:r w:rsidRPr="00063260">
        <w:rPr>
          <w:sz w:val="28"/>
          <w:szCs w:val="28"/>
        </w:rPr>
        <w:t xml:space="preserve"> помощи ГБУ РО ЦРБ в Обливском районе.</w:t>
      </w:r>
    </w:p>
    <w:p w:rsidR="001973E9" w:rsidRPr="00063260" w:rsidRDefault="001973E9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 xml:space="preserve">3. Аварийно-технические формирования </w:t>
      </w:r>
      <w:r w:rsidR="00983B08" w:rsidRPr="00063260">
        <w:rPr>
          <w:sz w:val="28"/>
          <w:szCs w:val="28"/>
        </w:rPr>
        <w:t>–</w:t>
      </w:r>
      <w:r w:rsidRPr="00063260">
        <w:rPr>
          <w:sz w:val="28"/>
          <w:szCs w:val="28"/>
        </w:rPr>
        <w:t xml:space="preserve"> </w:t>
      </w:r>
      <w:r w:rsidR="00983B08" w:rsidRPr="00063260">
        <w:rPr>
          <w:sz w:val="28"/>
          <w:szCs w:val="28"/>
        </w:rPr>
        <w:t>Филиал ПАО "</w:t>
      </w:r>
      <w:proofErr w:type="spellStart"/>
      <w:r w:rsidR="00983B08" w:rsidRPr="00063260">
        <w:rPr>
          <w:sz w:val="28"/>
          <w:szCs w:val="28"/>
        </w:rPr>
        <w:t>Россети</w:t>
      </w:r>
      <w:proofErr w:type="spellEnd"/>
      <w:r w:rsidR="00983B08" w:rsidRPr="00063260">
        <w:rPr>
          <w:sz w:val="28"/>
          <w:szCs w:val="28"/>
        </w:rPr>
        <w:t>-Юг"-"</w:t>
      </w:r>
      <w:proofErr w:type="spellStart"/>
      <w:r w:rsidR="00983B08" w:rsidRPr="00063260">
        <w:rPr>
          <w:sz w:val="28"/>
          <w:szCs w:val="28"/>
        </w:rPr>
        <w:t>Ростовэнерго"ПО</w:t>
      </w:r>
      <w:proofErr w:type="spellEnd"/>
      <w:r w:rsidR="00983B08" w:rsidRPr="00063260">
        <w:rPr>
          <w:sz w:val="28"/>
          <w:szCs w:val="28"/>
        </w:rPr>
        <w:t xml:space="preserve"> СВЭС Обливский РЭС.</w:t>
      </w:r>
    </w:p>
    <w:p w:rsidR="001973E9" w:rsidRPr="00063260" w:rsidRDefault="001973E9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 xml:space="preserve">4. Аварийно-технические формирования - </w:t>
      </w:r>
      <w:proofErr w:type="spellStart"/>
      <w:r w:rsidR="00983B08" w:rsidRPr="00063260">
        <w:rPr>
          <w:sz w:val="28"/>
          <w:szCs w:val="28"/>
        </w:rPr>
        <w:t>Донэнерго</w:t>
      </w:r>
      <w:proofErr w:type="spellEnd"/>
      <w:r w:rsidR="00983B08" w:rsidRPr="00063260">
        <w:rPr>
          <w:sz w:val="28"/>
          <w:szCs w:val="28"/>
        </w:rPr>
        <w:t xml:space="preserve"> КМЭС Обливский УЭС</w:t>
      </w:r>
      <w:r w:rsidRPr="00063260">
        <w:rPr>
          <w:sz w:val="28"/>
          <w:szCs w:val="28"/>
        </w:rPr>
        <w:t>.</w:t>
      </w:r>
    </w:p>
    <w:p w:rsidR="001973E9" w:rsidRPr="00063260" w:rsidRDefault="001973E9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 xml:space="preserve">5. Аварийно – технические формирования - </w:t>
      </w:r>
      <w:r w:rsidR="00983B08" w:rsidRPr="00063260">
        <w:rPr>
          <w:sz w:val="28"/>
          <w:szCs w:val="28"/>
        </w:rPr>
        <w:t xml:space="preserve">ПАО «Газпром газораспределение» в </w:t>
      </w:r>
      <w:proofErr w:type="spellStart"/>
      <w:r w:rsidR="00983B08" w:rsidRPr="00063260">
        <w:rPr>
          <w:sz w:val="28"/>
          <w:szCs w:val="28"/>
        </w:rPr>
        <w:t>г.Морозовске</w:t>
      </w:r>
      <w:proofErr w:type="spellEnd"/>
      <w:r w:rsidR="00983B08" w:rsidRPr="00063260">
        <w:rPr>
          <w:sz w:val="28"/>
          <w:szCs w:val="28"/>
        </w:rPr>
        <w:t xml:space="preserve"> Обливский районный газовый участок</w:t>
      </w:r>
      <w:r w:rsidRPr="00063260">
        <w:rPr>
          <w:sz w:val="28"/>
          <w:szCs w:val="28"/>
        </w:rPr>
        <w:t xml:space="preserve">. </w:t>
      </w:r>
    </w:p>
    <w:p w:rsidR="001973E9" w:rsidRPr="00063260" w:rsidRDefault="00A438BE" w:rsidP="00A43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73E9" w:rsidRPr="00063260">
        <w:rPr>
          <w:sz w:val="28"/>
          <w:szCs w:val="28"/>
        </w:rPr>
        <w:t xml:space="preserve">. Осуществление мероприятий по доставке тел умерших (погибших) в морги - </w:t>
      </w:r>
      <w:r w:rsidR="00983B08" w:rsidRPr="00063260">
        <w:rPr>
          <w:sz w:val="28"/>
          <w:szCs w:val="28"/>
        </w:rPr>
        <w:t>МУП "Транс-Сервис"</w:t>
      </w:r>
      <w:r w:rsidR="00B61FC1" w:rsidRPr="00063260">
        <w:rPr>
          <w:sz w:val="28"/>
          <w:szCs w:val="28"/>
        </w:rPr>
        <w:t xml:space="preserve"> Обливского района.</w:t>
      </w:r>
    </w:p>
    <w:p w:rsidR="001973E9" w:rsidRPr="00063260" w:rsidRDefault="00A438BE" w:rsidP="00A43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973E9" w:rsidRPr="00063260">
        <w:rPr>
          <w:sz w:val="28"/>
          <w:szCs w:val="28"/>
        </w:rPr>
        <w:t xml:space="preserve">. Аварийно - восстановительные формирования </w:t>
      </w:r>
      <w:r w:rsidR="00861BBF" w:rsidRPr="00063260">
        <w:rPr>
          <w:sz w:val="28"/>
          <w:szCs w:val="28"/>
        </w:rPr>
        <w:t xml:space="preserve">- </w:t>
      </w:r>
      <w:r w:rsidR="001973E9" w:rsidRPr="00063260">
        <w:rPr>
          <w:sz w:val="28"/>
          <w:szCs w:val="28"/>
        </w:rPr>
        <w:t xml:space="preserve">сервисный центр г. </w:t>
      </w:r>
      <w:r w:rsidR="00983B08" w:rsidRPr="00063260">
        <w:rPr>
          <w:sz w:val="28"/>
          <w:szCs w:val="28"/>
        </w:rPr>
        <w:t>Морозовск</w:t>
      </w:r>
      <w:r w:rsidR="001973E9" w:rsidRPr="00063260">
        <w:rPr>
          <w:sz w:val="28"/>
          <w:szCs w:val="28"/>
        </w:rPr>
        <w:t xml:space="preserve"> «Ростелеком»</w:t>
      </w:r>
      <w:r w:rsidR="00983B08" w:rsidRPr="00063260">
        <w:rPr>
          <w:sz w:val="28"/>
          <w:szCs w:val="28"/>
        </w:rPr>
        <w:t xml:space="preserve"> в Обливском районе</w:t>
      </w:r>
      <w:r w:rsidR="001973E9" w:rsidRPr="00063260">
        <w:rPr>
          <w:sz w:val="28"/>
          <w:szCs w:val="28"/>
        </w:rPr>
        <w:t xml:space="preserve">. </w:t>
      </w:r>
    </w:p>
    <w:p w:rsidR="00B61FC1" w:rsidRPr="00063260" w:rsidRDefault="00A438BE" w:rsidP="00A43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973E9" w:rsidRPr="00063260">
        <w:rPr>
          <w:sz w:val="28"/>
          <w:szCs w:val="28"/>
        </w:rPr>
        <w:t xml:space="preserve">. Формирование по размещению скота и заготовки кормов - </w:t>
      </w:r>
      <w:r w:rsidR="00B61FC1" w:rsidRPr="00063260">
        <w:rPr>
          <w:sz w:val="28"/>
          <w:szCs w:val="28"/>
        </w:rPr>
        <w:t>отдел сельского хозяйства и охраны окружающей среды Администрации Обливского района.</w:t>
      </w:r>
    </w:p>
    <w:p w:rsidR="001973E9" w:rsidRPr="00063260" w:rsidRDefault="00A438BE" w:rsidP="00A43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973E9" w:rsidRPr="00063260">
        <w:rPr>
          <w:sz w:val="28"/>
          <w:szCs w:val="28"/>
        </w:rPr>
        <w:t xml:space="preserve">. Формирования по лечению скота </w:t>
      </w:r>
      <w:r w:rsidR="00B61FC1" w:rsidRPr="00063260">
        <w:rPr>
          <w:sz w:val="28"/>
          <w:szCs w:val="28"/>
        </w:rPr>
        <w:t>- ГУРО «Обливская районная СББЖ»</w:t>
      </w:r>
    </w:p>
    <w:p w:rsidR="00B61FC1" w:rsidRPr="00063260" w:rsidRDefault="00B61FC1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0</w:t>
      </w:r>
      <w:r w:rsidR="001973E9" w:rsidRPr="00063260">
        <w:rPr>
          <w:sz w:val="28"/>
          <w:szCs w:val="28"/>
        </w:rPr>
        <w:t xml:space="preserve">. Аварийно – восстановительные формирования – </w:t>
      </w:r>
      <w:r w:rsidRPr="00063260">
        <w:rPr>
          <w:sz w:val="28"/>
          <w:szCs w:val="28"/>
        </w:rPr>
        <w:t>Обособленное подразделение "Обливский участок ГУПРО" "Ростов авто Дор".</w:t>
      </w:r>
    </w:p>
    <w:p w:rsidR="00B61FC1" w:rsidRPr="00063260" w:rsidRDefault="00B61FC1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1</w:t>
      </w:r>
      <w:r w:rsidR="001973E9" w:rsidRPr="00063260">
        <w:rPr>
          <w:sz w:val="28"/>
          <w:szCs w:val="28"/>
        </w:rPr>
        <w:t xml:space="preserve">. Формирование эвакуационной автоколонны - </w:t>
      </w:r>
      <w:r w:rsidRPr="00063260">
        <w:rPr>
          <w:sz w:val="28"/>
          <w:szCs w:val="28"/>
        </w:rPr>
        <w:t>МУП "Транс-Сервис» Обливского района.</w:t>
      </w:r>
    </w:p>
    <w:p w:rsidR="001973E9" w:rsidRPr="00063260" w:rsidRDefault="00B61FC1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2</w:t>
      </w:r>
      <w:r w:rsidR="001973E9" w:rsidRPr="00063260">
        <w:rPr>
          <w:sz w:val="28"/>
          <w:szCs w:val="28"/>
        </w:rPr>
        <w:t xml:space="preserve">. </w:t>
      </w:r>
      <w:r w:rsidR="00861BBF" w:rsidRPr="00063260">
        <w:rPr>
          <w:sz w:val="28"/>
          <w:szCs w:val="28"/>
        </w:rPr>
        <w:t>Г</w:t>
      </w:r>
      <w:r w:rsidR="001973E9" w:rsidRPr="00063260">
        <w:rPr>
          <w:sz w:val="28"/>
          <w:szCs w:val="28"/>
        </w:rPr>
        <w:t xml:space="preserve">руппа по развертыванию пункта временного размещения - отдел образования Администрации </w:t>
      </w:r>
      <w:r w:rsidRPr="00063260">
        <w:rPr>
          <w:sz w:val="28"/>
          <w:szCs w:val="28"/>
        </w:rPr>
        <w:t xml:space="preserve">Обливского </w:t>
      </w:r>
      <w:r w:rsidR="001973E9" w:rsidRPr="00063260">
        <w:rPr>
          <w:sz w:val="28"/>
          <w:szCs w:val="28"/>
        </w:rPr>
        <w:t xml:space="preserve">района. </w:t>
      </w:r>
    </w:p>
    <w:p w:rsidR="001973E9" w:rsidRPr="00063260" w:rsidRDefault="00B61FC1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3</w:t>
      </w:r>
      <w:r w:rsidR="001973E9" w:rsidRPr="00063260">
        <w:rPr>
          <w:sz w:val="28"/>
          <w:szCs w:val="28"/>
        </w:rPr>
        <w:t xml:space="preserve">. Группа по развертыванию пункта временного размещения - отдел культуры Администрации </w:t>
      </w:r>
      <w:r w:rsidRPr="00063260">
        <w:rPr>
          <w:sz w:val="28"/>
          <w:szCs w:val="28"/>
        </w:rPr>
        <w:t xml:space="preserve">Обливского </w:t>
      </w:r>
      <w:r w:rsidR="001973E9" w:rsidRPr="00063260">
        <w:rPr>
          <w:sz w:val="28"/>
          <w:szCs w:val="28"/>
        </w:rPr>
        <w:t xml:space="preserve">района. </w:t>
      </w:r>
    </w:p>
    <w:p w:rsidR="001973E9" w:rsidRPr="00063260" w:rsidRDefault="00B61FC1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4</w:t>
      </w:r>
      <w:r w:rsidR="001973E9" w:rsidRPr="00063260">
        <w:rPr>
          <w:sz w:val="28"/>
          <w:szCs w:val="28"/>
        </w:rPr>
        <w:t>. Формирование обеспечения продуктами питания и предметами первой необх</w:t>
      </w:r>
      <w:r w:rsidRPr="00063260">
        <w:rPr>
          <w:sz w:val="28"/>
          <w:szCs w:val="28"/>
        </w:rPr>
        <w:t xml:space="preserve">одимости - отдел экономики </w:t>
      </w:r>
      <w:r w:rsidR="001973E9" w:rsidRPr="00063260">
        <w:rPr>
          <w:sz w:val="28"/>
          <w:szCs w:val="28"/>
        </w:rPr>
        <w:t xml:space="preserve">и закупок Администрации </w:t>
      </w:r>
      <w:r w:rsidRPr="00063260">
        <w:rPr>
          <w:sz w:val="28"/>
          <w:szCs w:val="28"/>
        </w:rPr>
        <w:t>Обливского</w:t>
      </w:r>
      <w:r w:rsidR="001973E9" w:rsidRPr="00063260">
        <w:rPr>
          <w:sz w:val="28"/>
          <w:szCs w:val="28"/>
        </w:rPr>
        <w:t xml:space="preserve"> района.</w:t>
      </w:r>
    </w:p>
    <w:p w:rsidR="001973E9" w:rsidRPr="00063260" w:rsidRDefault="00B61FC1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5</w:t>
      </w:r>
      <w:r w:rsidR="001973E9" w:rsidRPr="00063260">
        <w:rPr>
          <w:sz w:val="28"/>
          <w:szCs w:val="28"/>
        </w:rPr>
        <w:t xml:space="preserve">. Пожарные расчеты </w:t>
      </w:r>
      <w:r w:rsidR="001B7DD0">
        <w:rPr>
          <w:sz w:val="28"/>
          <w:szCs w:val="28"/>
        </w:rPr>
        <w:t xml:space="preserve">- </w:t>
      </w:r>
      <w:r w:rsidR="00A438BE">
        <w:rPr>
          <w:sz w:val="28"/>
          <w:szCs w:val="28"/>
        </w:rPr>
        <w:t>67 ПСЧ 8 ПСО ФПС ГПС ГУ МЧС России</w:t>
      </w:r>
      <w:r w:rsidR="00E46BBE" w:rsidRPr="00063260">
        <w:rPr>
          <w:sz w:val="28"/>
          <w:szCs w:val="28"/>
        </w:rPr>
        <w:t xml:space="preserve"> по Ростовской области.</w:t>
      </w:r>
    </w:p>
    <w:p w:rsidR="00E46BBE" w:rsidRPr="00063260" w:rsidRDefault="00E46BBE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6</w:t>
      </w:r>
      <w:r w:rsidRPr="00063260">
        <w:rPr>
          <w:sz w:val="28"/>
          <w:szCs w:val="28"/>
        </w:rPr>
        <w:t xml:space="preserve">. Пожарные расчеты </w:t>
      </w:r>
      <w:r w:rsidR="001B7DD0">
        <w:rPr>
          <w:sz w:val="28"/>
          <w:szCs w:val="28"/>
        </w:rPr>
        <w:t xml:space="preserve">- </w:t>
      </w:r>
      <w:r w:rsidRPr="00063260">
        <w:rPr>
          <w:sz w:val="28"/>
          <w:szCs w:val="28"/>
        </w:rPr>
        <w:t>пожарная часть 211 ГКУ РО.</w:t>
      </w:r>
    </w:p>
    <w:p w:rsidR="00E46BBE" w:rsidRPr="00063260" w:rsidRDefault="00E46BBE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1</w:t>
      </w:r>
      <w:r w:rsidR="00A438BE">
        <w:rPr>
          <w:sz w:val="28"/>
          <w:szCs w:val="28"/>
        </w:rPr>
        <w:t>7</w:t>
      </w:r>
      <w:r w:rsidRPr="00063260">
        <w:rPr>
          <w:sz w:val="28"/>
          <w:szCs w:val="28"/>
        </w:rPr>
        <w:t xml:space="preserve">. Пожарные расчеты </w:t>
      </w:r>
      <w:r w:rsidR="001B7DD0">
        <w:rPr>
          <w:sz w:val="28"/>
          <w:szCs w:val="28"/>
        </w:rPr>
        <w:t>- пожарная часть 233</w:t>
      </w:r>
      <w:r w:rsidRPr="00063260">
        <w:rPr>
          <w:sz w:val="28"/>
          <w:szCs w:val="28"/>
        </w:rPr>
        <w:t xml:space="preserve"> ГКУ РО.</w:t>
      </w:r>
    </w:p>
    <w:p w:rsidR="001973E9" w:rsidRPr="00063260" w:rsidRDefault="00A438BE" w:rsidP="00A43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1973E9" w:rsidRPr="00063260">
        <w:rPr>
          <w:sz w:val="28"/>
          <w:szCs w:val="28"/>
        </w:rPr>
        <w:t xml:space="preserve">. Оперативные группы </w:t>
      </w:r>
      <w:proofErr w:type="spellStart"/>
      <w:r w:rsidR="00E46BBE" w:rsidRPr="00063260">
        <w:rPr>
          <w:sz w:val="28"/>
          <w:szCs w:val="28"/>
        </w:rPr>
        <w:t>Селивановское</w:t>
      </w:r>
      <w:proofErr w:type="spellEnd"/>
      <w:r w:rsidR="00E46BBE" w:rsidRPr="00063260">
        <w:rPr>
          <w:sz w:val="28"/>
          <w:szCs w:val="28"/>
        </w:rPr>
        <w:t xml:space="preserve"> ГАУ РО «Лес» в Обливском районе. </w:t>
      </w:r>
    </w:p>
    <w:p w:rsidR="002223C7" w:rsidRPr="00063260" w:rsidRDefault="00A438BE" w:rsidP="00A43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="001973E9" w:rsidRPr="00063260">
        <w:rPr>
          <w:sz w:val="28"/>
          <w:szCs w:val="28"/>
        </w:rPr>
        <w:t xml:space="preserve">. Формирование информирования населения - </w:t>
      </w:r>
      <w:r w:rsidR="002223C7" w:rsidRPr="00063260">
        <w:rPr>
          <w:sz w:val="28"/>
          <w:szCs w:val="28"/>
        </w:rPr>
        <w:t>автономная некоммерческая организация «Редакция газеты «Авангард» Обливского района».</w:t>
      </w:r>
    </w:p>
    <w:p w:rsidR="00086912" w:rsidRPr="00063260" w:rsidRDefault="00086912" w:rsidP="00A438BE">
      <w:pPr>
        <w:ind w:firstLine="709"/>
        <w:jc w:val="both"/>
        <w:rPr>
          <w:sz w:val="28"/>
          <w:szCs w:val="28"/>
        </w:rPr>
      </w:pPr>
      <w:r w:rsidRPr="00063260">
        <w:rPr>
          <w:sz w:val="28"/>
          <w:szCs w:val="28"/>
        </w:rPr>
        <w:t>2</w:t>
      </w:r>
      <w:r w:rsidR="00A438BE">
        <w:rPr>
          <w:sz w:val="28"/>
          <w:szCs w:val="28"/>
        </w:rPr>
        <w:t>0</w:t>
      </w:r>
      <w:r w:rsidR="001973E9" w:rsidRPr="00063260">
        <w:rPr>
          <w:sz w:val="28"/>
          <w:szCs w:val="28"/>
        </w:rPr>
        <w:t xml:space="preserve">. Аварийно-восстановительные формирования </w:t>
      </w:r>
      <w:r w:rsidR="00861BBF" w:rsidRPr="00063260">
        <w:rPr>
          <w:sz w:val="28"/>
          <w:szCs w:val="28"/>
        </w:rPr>
        <w:t xml:space="preserve">тепловых сетей </w:t>
      </w:r>
      <w:r w:rsidR="001973E9" w:rsidRPr="00063260">
        <w:rPr>
          <w:sz w:val="28"/>
          <w:szCs w:val="28"/>
        </w:rPr>
        <w:t xml:space="preserve">- </w:t>
      </w:r>
      <w:r w:rsidRPr="00063260">
        <w:rPr>
          <w:sz w:val="28"/>
          <w:szCs w:val="28"/>
        </w:rPr>
        <w:t>"Обливское МТП".</w:t>
      </w:r>
    </w:p>
    <w:p w:rsidR="00CF73B6" w:rsidRPr="00063260" w:rsidRDefault="00CF73B6" w:rsidP="00A438BE">
      <w:pPr>
        <w:ind w:firstLine="709"/>
        <w:jc w:val="both"/>
        <w:rPr>
          <w:sz w:val="28"/>
          <w:szCs w:val="28"/>
        </w:rPr>
      </w:pPr>
    </w:p>
    <w:p w:rsidR="003E4A30" w:rsidRPr="00063260" w:rsidRDefault="003E4A30" w:rsidP="001973E9">
      <w:pPr>
        <w:jc w:val="both"/>
        <w:rPr>
          <w:sz w:val="28"/>
          <w:szCs w:val="28"/>
        </w:rPr>
      </w:pPr>
    </w:p>
    <w:p w:rsidR="003E4A30" w:rsidRPr="00861BBF" w:rsidRDefault="003E4A30" w:rsidP="00CF73B6">
      <w:pPr>
        <w:rPr>
          <w:sz w:val="28"/>
          <w:szCs w:val="28"/>
        </w:rPr>
      </w:pPr>
    </w:p>
    <w:p w:rsidR="009F056F" w:rsidRPr="00861BBF" w:rsidRDefault="009F056F" w:rsidP="00453054">
      <w:pPr>
        <w:ind w:left="6237"/>
        <w:jc w:val="both"/>
        <w:rPr>
          <w:sz w:val="28"/>
          <w:szCs w:val="28"/>
          <w:lang w:eastAsia="en-US"/>
        </w:rPr>
      </w:pPr>
    </w:p>
    <w:p w:rsidR="00453054" w:rsidRPr="00861BBF" w:rsidRDefault="00453054" w:rsidP="003E4A30">
      <w:pPr>
        <w:widowControl w:val="0"/>
        <w:ind w:left="-426"/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t xml:space="preserve">Начальник отдела ГО и ЧС </w:t>
      </w:r>
    </w:p>
    <w:p w:rsidR="00453054" w:rsidRPr="00861BBF" w:rsidRDefault="00453054" w:rsidP="003E4A30">
      <w:pPr>
        <w:ind w:left="-426"/>
        <w:rPr>
          <w:sz w:val="28"/>
          <w:szCs w:val="28"/>
          <w:lang w:eastAsia="en-US"/>
        </w:rPr>
      </w:pPr>
      <w:r w:rsidRPr="00861BBF">
        <w:rPr>
          <w:sz w:val="28"/>
          <w:szCs w:val="28"/>
          <w:lang w:eastAsia="en-US"/>
        </w:rPr>
        <w:t xml:space="preserve">Администрации Обливского района                                       </w:t>
      </w:r>
      <w:r w:rsidR="003E4A30" w:rsidRPr="00861BBF">
        <w:rPr>
          <w:sz w:val="28"/>
          <w:szCs w:val="28"/>
          <w:lang w:eastAsia="en-US"/>
        </w:rPr>
        <w:t xml:space="preserve">      </w:t>
      </w:r>
      <w:r w:rsidRPr="00861BBF">
        <w:rPr>
          <w:sz w:val="28"/>
          <w:szCs w:val="28"/>
          <w:lang w:eastAsia="en-US"/>
        </w:rPr>
        <w:t xml:space="preserve">         Н.В. </w:t>
      </w:r>
      <w:proofErr w:type="spellStart"/>
      <w:r w:rsidRPr="00861BBF">
        <w:rPr>
          <w:sz w:val="28"/>
          <w:szCs w:val="28"/>
          <w:lang w:eastAsia="en-US"/>
        </w:rPr>
        <w:t>Поволоцкий</w:t>
      </w:r>
      <w:proofErr w:type="spellEnd"/>
    </w:p>
    <w:p w:rsidR="00453054" w:rsidRPr="00861BBF" w:rsidRDefault="00453054" w:rsidP="007F2C11">
      <w:pPr>
        <w:ind w:left="6237"/>
        <w:jc w:val="center"/>
        <w:rPr>
          <w:sz w:val="28"/>
          <w:szCs w:val="28"/>
          <w:lang w:eastAsia="en-US"/>
        </w:rPr>
      </w:pPr>
    </w:p>
    <w:p w:rsidR="00453054" w:rsidRDefault="00453054" w:rsidP="007F2C11">
      <w:pPr>
        <w:ind w:left="6237"/>
        <w:jc w:val="center"/>
        <w:rPr>
          <w:sz w:val="28"/>
          <w:szCs w:val="22"/>
          <w:lang w:eastAsia="en-US"/>
        </w:rPr>
      </w:pPr>
    </w:p>
    <w:p w:rsidR="00453054" w:rsidRDefault="00453054" w:rsidP="007F2C11">
      <w:pPr>
        <w:ind w:left="6237"/>
        <w:jc w:val="center"/>
        <w:rPr>
          <w:sz w:val="28"/>
          <w:szCs w:val="22"/>
          <w:lang w:eastAsia="en-US"/>
        </w:rPr>
      </w:pPr>
    </w:p>
    <w:p w:rsidR="00453054" w:rsidRDefault="00453054" w:rsidP="007F2C11">
      <w:pPr>
        <w:ind w:left="6237"/>
        <w:jc w:val="center"/>
        <w:rPr>
          <w:sz w:val="28"/>
          <w:szCs w:val="22"/>
          <w:lang w:eastAsia="en-US"/>
        </w:rPr>
      </w:pPr>
    </w:p>
    <w:p w:rsidR="00453054" w:rsidRDefault="00453054" w:rsidP="007F2C11">
      <w:pPr>
        <w:ind w:left="6237"/>
        <w:jc w:val="center"/>
        <w:rPr>
          <w:sz w:val="28"/>
          <w:szCs w:val="22"/>
          <w:lang w:eastAsia="en-US"/>
        </w:rPr>
      </w:pPr>
    </w:p>
    <w:p w:rsidR="00453054" w:rsidRDefault="00453054" w:rsidP="007F2C11">
      <w:pPr>
        <w:ind w:left="6237"/>
        <w:jc w:val="center"/>
        <w:rPr>
          <w:sz w:val="28"/>
          <w:szCs w:val="22"/>
          <w:lang w:eastAsia="en-US"/>
        </w:rPr>
      </w:pPr>
    </w:p>
    <w:p w:rsidR="003E4A30" w:rsidRDefault="003E4A30" w:rsidP="007F2C11">
      <w:pPr>
        <w:ind w:left="6237"/>
        <w:jc w:val="center"/>
        <w:rPr>
          <w:sz w:val="28"/>
          <w:szCs w:val="22"/>
          <w:lang w:eastAsia="en-US"/>
        </w:rPr>
      </w:pPr>
    </w:p>
    <w:p w:rsidR="008149A2" w:rsidRDefault="008149A2" w:rsidP="007F2C11">
      <w:pPr>
        <w:ind w:left="6237"/>
        <w:jc w:val="center"/>
        <w:rPr>
          <w:sz w:val="28"/>
          <w:szCs w:val="22"/>
          <w:lang w:eastAsia="en-US"/>
        </w:rPr>
      </w:pPr>
    </w:p>
    <w:p w:rsidR="00CF73B6" w:rsidRPr="00CF73B6" w:rsidRDefault="00CF73B6" w:rsidP="00CF73B6"/>
    <w:sectPr w:rsidR="00CF73B6" w:rsidRPr="00CF73B6" w:rsidSect="00861BBF">
      <w:footerReference w:type="even" r:id="rId11"/>
      <w:footerReference w:type="default" r:id="rId12"/>
      <w:pgSz w:w="11906" w:h="16838"/>
      <w:pgMar w:top="993" w:right="707" w:bottom="709" w:left="130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226" w:rsidRDefault="00D20226">
      <w:r>
        <w:separator/>
      </w:r>
    </w:p>
  </w:endnote>
  <w:endnote w:type="continuationSeparator" w:id="0">
    <w:p w:rsidR="00D20226" w:rsidRDefault="00D2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97263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6854">
      <w:rPr>
        <w:rStyle w:val="ab"/>
        <w:noProof/>
      </w:rPr>
      <w:t>1</w:t>
    </w:r>
    <w:r>
      <w:rPr>
        <w:rStyle w:val="ab"/>
      </w:rPr>
      <w:fldChar w:fldCharType="end"/>
    </w:r>
  </w:p>
  <w:p w:rsidR="00CF64CE" w:rsidRDefault="00D2022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97263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614E">
      <w:rPr>
        <w:rStyle w:val="ab"/>
        <w:noProof/>
      </w:rPr>
      <w:t>2</w:t>
    </w:r>
    <w:r>
      <w:rPr>
        <w:rStyle w:val="ab"/>
      </w:rPr>
      <w:fldChar w:fldCharType="end"/>
    </w:r>
  </w:p>
  <w:p w:rsidR="00CF64CE" w:rsidRDefault="00D2022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226" w:rsidRDefault="00D20226">
      <w:r>
        <w:separator/>
      </w:r>
    </w:p>
  </w:footnote>
  <w:footnote w:type="continuationSeparator" w:id="0">
    <w:p w:rsidR="00D20226" w:rsidRDefault="00D20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C05FB2"/>
    <w:multiLevelType w:val="hybridMultilevel"/>
    <w:tmpl w:val="36CA31E4"/>
    <w:lvl w:ilvl="0" w:tplc="5A5E636A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2B57AD5"/>
    <w:multiLevelType w:val="hybridMultilevel"/>
    <w:tmpl w:val="294CC0E2"/>
    <w:lvl w:ilvl="0" w:tplc="D80601EC">
      <w:start w:val="1"/>
      <w:numFmt w:val="decimal"/>
      <w:lvlText w:val="%1."/>
      <w:lvlJc w:val="left"/>
      <w:pPr>
        <w:tabs>
          <w:tab w:val="num" w:pos="1107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A01DE"/>
    <w:multiLevelType w:val="hybridMultilevel"/>
    <w:tmpl w:val="2436AE34"/>
    <w:lvl w:ilvl="0" w:tplc="0419000F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4A94443"/>
    <w:multiLevelType w:val="hybridMultilevel"/>
    <w:tmpl w:val="F4ECC830"/>
    <w:lvl w:ilvl="0" w:tplc="674405E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321462"/>
    <w:multiLevelType w:val="hybridMultilevel"/>
    <w:tmpl w:val="622C8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20FD6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41BB9"/>
    <w:multiLevelType w:val="hybridMultilevel"/>
    <w:tmpl w:val="9E8CFC0E"/>
    <w:lvl w:ilvl="0" w:tplc="1618026E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94FCE"/>
    <w:multiLevelType w:val="hybridMultilevel"/>
    <w:tmpl w:val="A52C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C833BA"/>
    <w:multiLevelType w:val="hybridMultilevel"/>
    <w:tmpl w:val="50F0914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0">
    <w:nsid w:val="299F7E36"/>
    <w:multiLevelType w:val="hybridMultilevel"/>
    <w:tmpl w:val="59E653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B453736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349E7"/>
    <w:multiLevelType w:val="multilevel"/>
    <w:tmpl w:val="E87ECA44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  <w:rPr>
        <w:sz w:val="28"/>
      </w:r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3">
    <w:nsid w:val="35827029"/>
    <w:multiLevelType w:val="hybridMultilevel"/>
    <w:tmpl w:val="61D45EA8"/>
    <w:lvl w:ilvl="0" w:tplc="C7B63AE0">
      <w:start w:val="1"/>
      <w:numFmt w:val="none"/>
      <w:lvlText w:val="5.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255228"/>
    <w:multiLevelType w:val="hybridMultilevel"/>
    <w:tmpl w:val="313C3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D20D1"/>
    <w:multiLevelType w:val="hybridMultilevel"/>
    <w:tmpl w:val="7FFE9F9C"/>
    <w:lvl w:ilvl="0" w:tplc="0F18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50647E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70272"/>
    <w:multiLevelType w:val="hybridMultilevel"/>
    <w:tmpl w:val="7A50AFE8"/>
    <w:lvl w:ilvl="0" w:tplc="4F66868A">
      <w:start w:val="1"/>
      <w:numFmt w:val="none"/>
      <w:lvlText w:val="1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71A58"/>
    <w:multiLevelType w:val="hybridMultilevel"/>
    <w:tmpl w:val="68527DD8"/>
    <w:lvl w:ilvl="0" w:tplc="7EDEA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7536EF"/>
    <w:multiLevelType w:val="hybridMultilevel"/>
    <w:tmpl w:val="50EABAAE"/>
    <w:lvl w:ilvl="0" w:tplc="60C263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E6A0FBB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E879E9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B0233"/>
    <w:multiLevelType w:val="hybridMultilevel"/>
    <w:tmpl w:val="773CB03C"/>
    <w:lvl w:ilvl="0" w:tplc="C3BEC250">
      <w:start w:val="1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177C6E"/>
    <w:multiLevelType w:val="hybridMultilevel"/>
    <w:tmpl w:val="EA1E1C42"/>
    <w:lvl w:ilvl="0" w:tplc="D7243E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E7C8F"/>
    <w:multiLevelType w:val="hybridMultilevel"/>
    <w:tmpl w:val="9DCE5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B3ACB"/>
    <w:multiLevelType w:val="hybridMultilevel"/>
    <w:tmpl w:val="621AFBB8"/>
    <w:lvl w:ilvl="0" w:tplc="C478CD32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744FCB"/>
    <w:multiLevelType w:val="hybridMultilevel"/>
    <w:tmpl w:val="7896A2F4"/>
    <w:lvl w:ilvl="0" w:tplc="6AFE2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0206494"/>
    <w:multiLevelType w:val="hybridMultilevel"/>
    <w:tmpl w:val="85C69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E579EE"/>
    <w:multiLevelType w:val="hybridMultilevel"/>
    <w:tmpl w:val="9B6C1C50"/>
    <w:lvl w:ilvl="0" w:tplc="7DB63004">
      <w:start w:val="1"/>
      <w:numFmt w:val="none"/>
      <w:lvlText w:val="2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3FD2FFC"/>
    <w:multiLevelType w:val="hybridMultilevel"/>
    <w:tmpl w:val="3B8A9B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9F65045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00343D"/>
    <w:multiLevelType w:val="hybridMultilevel"/>
    <w:tmpl w:val="09E4EBB8"/>
    <w:lvl w:ilvl="0" w:tplc="1AB627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DCD11E1"/>
    <w:multiLevelType w:val="hybridMultilevel"/>
    <w:tmpl w:val="AA727B56"/>
    <w:lvl w:ilvl="0" w:tplc="72140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EF62679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75FA8"/>
    <w:multiLevelType w:val="hybridMultilevel"/>
    <w:tmpl w:val="27FA01AC"/>
    <w:lvl w:ilvl="0" w:tplc="E93E7544">
      <w:start w:val="1"/>
      <w:numFmt w:val="none"/>
      <w:lvlText w:val="5.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C77765"/>
    <w:multiLevelType w:val="hybridMultilevel"/>
    <w:tmpl w:val="FBAA5584"/>
    <w:lvl w:ilvl="0" w:tplc="0C743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0AA796E"/>
    <w:multiLevelType w:val="hybridMultilevel"/>
    <w:tmpl w:val="D37262B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5592AD1"/>
    <w:multiLevelType w:val="hybridMultilevel"/>
    <w:tmpl w:val="938A8A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7B1F2788"/>
    <w:multiLevelType w:val="hybridMultilevel"/>
    <w:tmpl w:val="A606C8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"/>
  </w:num>
  <w:num w:numId="9">
    <w:abstractNumId w:val="38"/>
  </w:num>
  <w:num w:numId="10">
    <w:abstractNumId w:val="26"/>
  </w:num>
  <w:num w:numId="11">
    <w:abstractNumId w:val="36"/>
  </w:num>
  <w:num w:numId="12">
    <w:abstractNumId w:val="35"/>
  </w:num>
  <w:num w:numId="13">
    <w:abstractNumId w:val="8"/>
  </w:num>
  <w:num w:numId="14">
    <w:abstractNumId w:val="14"/>
  </w:num>
  <w:num w:numId="15">
    <w:abstractNumId w:val="3"/>
  </w:num>
  <w:num w:numId="16">
    <w:abstractNumId w:val="10"/>
  </w:num>
  <w:num w:numId="17">
    <w:abstractNumId w:val="37"/>
  </w:num>
  <w:num w:numId="18">
    <w:abstractNumId w:val="29"/>
  </w:num>
  <w:num w:numId="19">
    <w:abstractNumId w:val="9"/>
  </w:num>
  <w:num w:numId="20">
    <w:abstractNumId w:val="17"/>
  </w:num>
  <w:num w:numId="21">
    <w:abstractNumId w:val="1"/>
  </w:num>
  <w:num w:numId="22">
    <w:abstractNumId w:val="25"/>
  </w:num>
  <w:num w:numId="23">
    <w:abstractNumId w:val="28"/>
  </w:num>
  <w:num w:numId="24">
    <w:abstractNumId w:val="7"/>
  </w:num>
  <w:num w:numId="25">
    <w:abstractNumId w:val="22"/>
  </w:num>
  <w:num w:numId="26">
    <w:abstractNumId w:val="13"/>
  </w:num>
  <w:num w:numId="27">
    <w:abstractNumId w:val="34"/>
  </w:num>
  <w:num w:numId="28">
    <w:abstractNumId w:val="4"/>
  </w:num>
  <w:num w:numId="29">
    <w:abstractNumId w:val="31"/>
  </w:num>
  <w:num w:numId="30">
    <w:abstractNumId w:val="32"/>
  </w:num>
  <w:num w:numId="31">
    <w:abstractNumId w:val="19"/>
  </w:num>
  <w:num w:numId="32">
    <w:abstractNumId w:val="6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1"/>
  </w:num>
  <w:num w:numId="38">
    <w:abstractNumId w:val="16"/>
  </w:num>
  <w:num w:numId="39">
    <w:abstractNumId w:val="33"/>
  </w:num>
  <w:num w:numId="40">
    <w:abstractNumId w:val="20"/>
  </w:num>
  <w:num w:numId="41">
    <w:abstractNumId w:val="30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F4"/>
    <w:rsid w:val="00000579"/>
    <w:rsid w:val="000006B6"/>
    <w:rsid w:val="00000EEF"/>
    <w:rsid w:val="00001F22"/>
    <w:rsid w:val="000077AC"/>
    <w:rsid w:val="00013008"/>
    <w:rsid w:val="000155AE"/>
    <w:rsid w:val="00017ECC"/>
    <w:rsid w:val="000204D4"/>
    <w:rsid w:val="00024DC3"/>
    <w:rsid w:val="00032EEF"/>
    <w:rsid w:val="0003506A"/>
    <w:rsid w:val="000419CE"/>
    <w:rsid w:val="00046521"/>
    <w:rsid w:val="000523D7"/>
    <w:rsid w:val="00052BF1"/>
    <w:rsid w:val="00060ED4"/>
    <w:rsid w:val="0006236A"/>
    <w:rsid w:val="00063260"/>
    <w:rsid w:val="0006666D"/>
    <w:rsid w:val="00066A8D"/>
    <w:rsid w:val="00067A4C"/>
    <w:rsid w:val="00067AAE"/>
    <w:rsid w:val="00070D23"/>
    <w:rsid w:val="000754FE"/>
    <w:rsid w:val="000762EB"/>
    <w:rsid w:val="000851FB"/>
    <w:rsid w:val="00086912"/>
    <w:rsid w:val="0008759A"/>
    <w:rsid w:val="000931D3"/>
    <w:rsid w:val="000B224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16A4"/>
    <w:rsid w:val="000D3847"/>
    <w:rsid w:val="000D43DE"/>
    <w:rsid w:val="000E14CA"/>
    <w:rsid w:val="000E3DEC"/>
    <w:rsid w:val="000E4C68"/>
    <w:rsid w:val="000F2A37"/>
    <w:rsid w:val="00113D38"/>
    <w:rsid w:val="001146F3"/>
    <w:rsid w:val="001165E2"/>
    <w:rsid w:val="00117DC7"/>
    <w:rsid w:val="00124FB0"/>
    <w:rsid w:val="0012502C"/>
    <w:rsid w:val="0012672D"/>
    <w:rsid w:val="00131B25"/>
    <w:rsid w:val="001368BC"/>
    <w:rsid w:val="0013751B"/>
    <w:rsid w:val="00141220"/>
    <w:rsid w:val="00142C15"/>
    <w:rsid w:val="001527A7"/>
    <w:rsid w:val="001613B5"/>
    <w:rsid w:val="00171D86"/>
    <w:rsid w:val="001742F6"/>
    <w:rsid w:val="00174FEF"/>
    <w:rsid w:val="00175E61"/>
    <w:rsid w:val="001760E8"/>
    <w:rsid w:val="00184224"/>
    <w:rsid w:val="00186CF4"/>
    <w:rsid w:val="00194E05"/>
    <w:rsid w:val="00195EC9"/>
    <w:rsid w:val="00196610"/>
    <w:rsid w:val="001973E9"/>
    <w:rsid w:val="001A0287"/>
    <w:rsid w:val="001A4FF6"/>
    <w:rsid w:val="001A6402"/>
    <w:rsid w:val="001B0396"/>
    <w:rsid w:val="001B1DC5"/>
    <w:rsid w:val="001B33CD"/>
    <w:rsid w:val="001B4907"/>
    <w:rsid w:val="001B58B2"/>
    <w:rsid w:val="001B5E31"/>
    <w:rsid w:val="001B7DD0"/>
    <w:rsid w:val="001B7EF4"/>
    <w:rsid w:val="001C2385"/>
    <w:rsid w:val="001C2D0A"/>
    <w:rsid w:val="001D3C34"/>
    <w:rsid w:val="001E2956"/>
    <w:rsid w:val="001E4979"/>
    <w:rsid w:val="001F4E91"/>
    <w:rsid w:val="001F70B0"/>
    <w:rsid w:val="00202925"/>
    <w:rsid w:val="00206103"/>
    <w:rsid w:val="00207769"/>
    <w:rsid w:val="00212733"/>
    <w:rsid w:val="0021375A"/>
    <w:rsid w:val="00215604"/>
    <w:rsid w:val="00217EAB"/>
    <w:rsid w:val="002223C7"/>
    <w:rsid w:val="00231236"/>
    <w:rsid w:val="0023156C"/>
    <w:rsid w:val="002343EF"/>
    <w:rsid w:val="00237D01"/>
    <w:rsid w:val="002402A8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6FAC"/>
    <w:rsid w:val="002913C8"/>
    <w:rsid w:val="00292B49"/>
    <w:rsid w:val="00293668"/>
    <w:rsid w:val="00294FE3"/>
    <w:rsid w:val="002A0C28"/>
    <w:rsid w:val="002A4586"/>
    <w:rsid w:val="002A4C06"/>
    <w:rsid w:val="002A7F37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2EFD"/>
    <w:rsid w:val="002F7ECA"/>
    <w:rsid w:val="0030110B"/>
    <w:rsid w:val="0030695E"/>
    <w:rsid w:val="00306DA0"/>
    <w:rsid w:val="00311B46"/>
    <w:rsid w:val="00312280"/>
    <w:rsid w:val="003125A9"/>
    <w:rsid w:val="00314330"/>
    <w:rsid w:val="00316797"/>
    <w:rsid w:val="00321218"/>
    <w:rsid w:val="003220C8"/>
    <w:rsid w:val="00322A49"/>
    <w:rsid w:val="00322D43"/>
    <w:rsid w:val="0032671F"/>
    <w:rsid w:val="003269E9"/>
    <w:rsid w:val="00326EBA"/>
    <w:rsid w:val="00327E33"/>
    <w:rsid w:val="00332423"/>
    <w:rsid w:val="00351B78"/>
    <w:rsid w:val="00351C14"/>
    <w:rsid w:val="00352CA7"/>
    <w:rsid w:val="00353B93"/>
    <w:rsid w:val="0035742D"/>
    <w:rsid w:val="0036214F"/>
    <w:rsid w:val="00362472"/>
    <w:rsid w:val="00365D31"/>
    <w:rsid w:val="00377B31"/>
    <w:rsid w:val="00386CCA"/>
    <w:rsid w:val="00392377"/>
    <w:rsid w:val="00394353"/>
    <w:rsid w:val="003961D3"/>
    <w:rsid w:val="00397944"/>
    <w:rsid w:val="003A3069"/>
    <w:rsid w:val="003A5092"/>
    <w:rsid w:val="003B038C"/>
    <w:rsid w:val="003B06E4"/>
    <w:rsid w:val="003B3F72"/>
    <w:rsid w:val="003C2993"/>
    <w:rsid w:val="003C72B5"/>
    <w:rsid w:val="003D02B9"/>
    <w:rsid w:val="003D4313"/>
    <w:rsid w:val="003D579B"/>
    <w:rsid w:val="003D655F"/>
    <w:rsid w:val="003E23BB"/>
    <w:rsid w:val="003E3A50"/>
    <w:rsid w:val="003E4A30"/>
    <w:rsid w:val="003E64B2"/>
    <w:rsid w:val="003E7C4C"/>
    <w:rsid w:val="003F1995"/>
    <w:rsid w:val="003F2094"/>
    <w:rsid w:val="003F4F6C"/>
    <w:rsid w:val="003F6992"/>
    <w:rsid w:val="003F719F"/>
    <w:rsid w:val="003F7622"/>
    <w:rsid w:val="003F7E14"/>
    <w:rsid w:val="0040399B"/>
    <w:rsid w:val="004063B0"/>
    <w:rsid w:val="00407FB9"/>
    <w:rsid w:val="00410CAE"/>
    <w:rsid w:val="00413C96"/>
    <w:rsid w:val="00414802"/>
    <w:rsid w:val="00415115"/>
    <w:rsid w:val="0041592A"/>
    <w:rsid w:val="00423ED1"/>
    <w:rsid w:val="00424053"/>
    <w:rsid w:val="0042651A"/>
    <w:rsid w:val="004400CB"/>
    <w:rsid w:val="0044055A"/>
    <w:rsid w:val="004412AD"/>
    <w:rsid w:val="00452588"/>
    <w:rsid w:val="00453054"/>
    <w:rsid w:val="004553C3"/>
    <w:rsid w:val="00461ACA"/>
    <w:rsid w:val="00467689"/>
    <w:rsid w:val="00473468"/>
    <w:rsid w:val="00474F0E"/>
    <w:rsid w:val="004771D8"/>
    <w:rsid w:val="00480709"/>
    <w:rsid w:val="00482C24"/>
    <w:rsid w:val="00490C10"/>
    <w:rsid w:val="00496110"/>
    <w:rsid w:val="00496787"/>
    <w:rsid w:val="004B08C2"/>
    <w:rsid w:val="004B2A76"/>
    <w:rsid w:val="004B3409"/>
    <w:rsid w:val="004B535B"/>
    <w:rsid w:val="004D3709"/>
    <w:rsid w:val="004D447C"/>
    <w:rsid w:val="004D7298"/>
    <w:rsid w:val="004E2A58"/>
    <w:rsid w:val="004E5FD5"/>
    <w:rsid w:val="00507E94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37B33"/>
    <w:rsid w:val="005454D9"/>
    <w:rsid w:val="0055363A"/>
    <w:rsid w:val="005605E4"/>
    <w:rsid w:val="0056070C"/>
    <w:rsid w:val="005632B7"/>
    <w:rsid w:val="00567353"/>
    <w:rsid w:val="00567CF8"/>
    <w:rsid w:val="00574957"/>
    <w:rsid w:val="00580857"/>
    <w:rsid w:val="005833C9"/>
    <w:rsid w:val="00583EC9"/>
    <w:rsid w:val="00583F0F"/>
    <w:rsid w:val="005844FD"/>
    <w:rsid w:val="00586F6D"/>
    <w:rsid w:val="00590BC2"/>
    <w:rsid w:val="00592B00"/>
    <w:rsid w:val="00594AB2"/>
    <w:rsid w:val="00594F58"/>
    <w:rsid w:val="005958FC"/>
    <w:rsid w:val="00595BB9"/>
    <w:rsid w:val="005A0128"/>
    <w:rsid w:val="005A3EAA"/>
    <w:rsid w:val="005A5C15"/>
    <w:rsid w:val="005B1D3B"/>
    <w:rsid w:val="005B21A2"/>
    <w:rsid w:val="005B4DCA"/>
    <w:rsid w:val="005C18FC"/>
    <w:rsid w:val="005C1F03"/>
    <w:rsid w:val="005C562C"/>
    <w:rsid w:val="005D1B23"/>
    <w:rsid w:val="005F2B51"/>
    <w:rsid w:val="005F67A5"/>
    <w:rsid w:val="00603578"/>
    <w:rsid w:val="00603770"/>
    <w:rsid w:val="00603998"/>
    <w:rsid w:val="00605401"/>
    <w:rsid w:val="00605D33"/>
    <w:rsid w:val="0061174A"/>
    <w:rsid w:val="006120E5"/>
    <w:rsid w:val="0061408C"/>
    <w:rsid w:val="006141B0"/>
    <w:rsid w:val="00614504"/>
    <w:rsid w:val="00614A22"/>
    <w:rsid w:val="00622270"/>
    <w:rsid w:val="006249D3"/>
    <w:rsid w:val="00625278"/>
    <w:rsid w:val="00633581"/>
    <w:rsid w:val="00634FD8"/>
    <w:rsid w:val="00650873"/>
    <w:rsid w:val="00651535"/>
    <w:rsid w:val="006515DF"/>
    <w:rsid w:val="0065566B"/>
    <w:rsid w:val="006602A4"/>
    <w:rsid w:val="00661042"/>
    <w:rsid w:val="006713BA"/>
    <w:rsid w:val="00671FFF"/>
    <w:rsid w:val="00675947"/>
    <w:rsid w:val="00680A62"/>
    <w:rsid w:val="00684050"/>
    <w:rsid w:val="00685326"/>
    <w:rsid w:val="006863AA"/>
    <w:rsid w:val="00687CF1"/>
    <w:rsid w:val="00693C6D"/>
    <w:rsid w:val="006A4A36"/>
    <w:rsid w:val="006A5BA6"/>
    <w:rsid w:val="006A6F00"/>
    <w:rsid w:val="006B421B"/>
    <w:rsid w:val="006C1B06"/>
    <w:rsid w:val="006C34C8"/>
    <w:rsid w:val="006C5423"/>
    <w:rsid w:val="006C6F48"/>
    <w:rsid w:val="006D23DC"/>
    <w:rsid w:val="006D74D0"/>
    <w:rsid w:val="006E1024"/>
    <w:rsid w:val="006F02A6"/>
    <w:rsid w:val="006F120F"/>
    <w:rsid w:val="007061EB"/>
    <w:rsid w:val="00707C62"/>
    <w:rsid w:val="00711BCC"/>
    <w:rsid w:val="00721A84"/>
    <w:rsid w:val="00721CE4"/>
    <w:rsid w:val="007307B6"/>
    <w:rsid w:val="007320EC"/>
    <w:rsid w:val="00737582"/>
    <w:rsid w:val="007376B0"/>
    <w:rsid w:val="00740DEE"/>
    <w:rsid w:val="00741166"/>
    <w:rsid w:val="007411E7"/>
    <w:rsid w:val="00742F25"/>
    <w:rsid w:val="007446FF"/>
    <w:rsid w:val="007461CF"/>
    <w:rsid w:val="00750E94"/>
    <w:rsid w:val="007555D7"/>
    <w:rsid w:val="007571D1"/>
    <w:rsid w:val="007619BB"/>
    <w:rsid w:val="00762B99"/>
    <w:rsid w:val="007633AE"/>
    <w:rsid w:val="00764ACF"/>
    <w:rsid w:val="00774D74"/>
    <w:rsid w:val="00780207"/>
    <w:rsid w:val="00780312"/>
    <w:rsid w:val="007817D4"/>
    <w:rsid w:val="00786375"/>
    <w:rsid w:val="0079757E"/>
    <w:rsid w:val="007A2019"/>
    <w:rsid w:val="007A2A5C"/>
    <w:rsid w:val="007A3BDD"/>
    <w:rsid w:val="007B4616"/>
    <w:rsid w:val="007C2293"/>
    <w:rsid w:val="007C41B9"/>
    <w:rsid w:val="007C5427"/>
    <w:rsid w:val="007D0A2E"/>
    <w:rsid w:val="007D1453"/>
    <w:rsid w:val="007D7DEA"/>
    <w:rsid w:val="007E3F7E"/>
    <w:rsid w:val="007E7290"/>
    <w:rsid w:val="007E7895"/>
    <w:rsid w:val="007F0243"/>
    <w:rsid w:val="007F0D51"/>
    <w:rsid w:val="007F2C11"/>
    <w:rsid w:val="007F526F"/>
    <w:rsid w:val="007F67F4"/>
    <w:rsid w:val="007F766B"/>
    <w:rsid w:val="0080074F"/>
    <w:rsid w:val="00802497"/>
    <w:rsid w:val="00805DD9"/>
    <w:rsid w:val="008066FD"/>
    <w:rsid w:val="00806B24"/>
    <w:rsid w:val="00811618"/>
    <w:rsid w:val="008126CE"/>
    <w:rsid w:val="008138E2"/>
    <w:rsid w:val="008149A2"/>
    <w:rsid w:val="00815935"/>
    <w:rsid w:val="00822992"/>
    <w:rsid w:val="00824981"/>
    <w:rsid w:val="00824CB4"/>
    <w:rsid w:val="00825B05"/>
    <w:rsid w:val="00832660"/>
    <w:rsid w:val="00837858"/>
    <w:rsid w:val="008426F7"/>
    <w:rsid w:val="008434C7"/>
    <w:rsid w:val="00846234"/>
    <w:rsid w:val="00854881"/>
    <w:rsid w:val="00857953"/>
    <w:rsid w:val="00860362"/>
    <w:rsid w:val="00861378"/>
    <w:rsid w:val="00861BBF"/>
    <w:rsid w:val="00863423"/>
    <w:rsid w:val="0086513E"/>
    <w:rsid w:val="00867332"/>
    <w:rsid w:val="008712D5"/>
    <w:rsid w:val="00875F2E"/>
    <w:rsid w:val="00880D61"/>
    <w:rsid w:val="0088248D"/>
    <w:rsid w:val="00883648"/>
    <w:rsid w:val="00891620"/>
    <w:rsid w:val="008968B5"/>
    <w:rsid w:val="008A208C"/>
    <w:rsid w:val="008B0C4C"/>
    <w:rsid w:val="008B12A4"/>
    <w:rsid w:val="008B1A50"/>
    <w:rsid w:val="008B4889"/>
    <w:rsid w:val="008B4F97"/>
    <w:rsid w:val="008C17D7"/>
    <w:rsid w:val="008C465E"/>
    <w:rsid w:val="008C628B"/>
    <w:rsid w:val="008D345E"/>
    <w:rsid w:val="008E010C"/>
    <w:rsid w:val="008E2DE0"/>
    <w:rsid w:val="008E55D5"/>
    <w:rsid w:val="008E7E2C"/>
    <w:rsid w:val="008F12BB"/>
    <w:rsid w:val="008F25F6"/>
    <w:rsid w:val="008F5416"/>
    <w:rsid w:val="008F7CF4"/>
    <w:rsid w:val="00903C98"/>
    <w:rsid w:val="009055AE"/>
    <w:rsid w:val="00910C5F"/>
    <w:rsid w:val="0091640C"/>
    <w:rsid w:val="00920B7D"/>
    <w:rsid w:val="00920C07"/>
    <w:rsid w:val="00921CB2"/>
    <w:rsid w:val="009277C1"/>
    <w:rsid w:val="009301C3"/>
    <w:rsid w:val="00931FD6"/>
    <w:rsid w:val="00932006"/>
    <w:rsid w:val="00937907"/>
    <w:rsid w:val="009416A9"/>
    <w:rsid w:val="00945A07"/>
    <w:rsid w:val="00946560"/>
    <w:rsid w:val="00947E14"/>
    <w:rsid w:val="0095087E"/>
    <w:rsid w:val="009546E9"/>
    <w:rsid w:val="009549BA"/>
    <w:rsid w:val="00962367"/>
    <w:rsid w:val="00963A7B"/>
    <w:rsid w:val="00972637"/>
    <w:rsid w:val="0098055A"/>
    <w:rsid w:val="009819EC"/>
    <w:rsid w:val="00982863"/>
    <w:rsid w:val="00983B08"/>
    <w:rsid w:val="009842EE"/>
    <w:rsid w:val="0098753C"/>
    <w:rsid w:val="00987B9A"/>
    <w:rsid w:val="009909C0"/>
    <w:rsid w:val="009917C9"/>
    <w:rsid w:val="00991BBC"/>
    <w:rsid w:val="0099381D"/>
    <w:rsid w:val="00993D6A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7916"/>
    <w:rsid w:val="009E0818"/>
    <w:rsid w:val="009E5F4F"/>
    <w:rsid w:val="009F056F"/>
    <w:rsid w:val="009F1715"/>
    <w:rsid w:val="009F18EC"/>
    <w:rsid w:val="009F49CA"/>
    <w:rsid w:val="00A1686A"/>
    <w:rsid w:val="00A27A87"/>
    <w:rsid w:val="00A42E2F"/>
    <w:rsid w:val="00A438BE"/>
    <w:rsid w:val="00A4662E"/>
    <w:rsid w:val="00A46FD7"/>
    <w:rsid w:val="00A500D6"/>
    <w:rsid w:val="00A534BA"/>
    <w:rsid w:val="00A63E26"/>
    <w:rsid w:val="00A647B2"/>
    <w:rsid w:val="00A724CE"/>
    <w:rsid w:val="00A7476F"/>
    <w:rsid w:val="00A75284"/>
    <w:rsid w:val="00A75B5E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60E"/>
    <w:rsid w:val="00AB297A"/>
    <w:rsid w:val="00AB35EA"/>
    <w:rsid w:val="00AC219D"/>
    <w:rsid w:val="00AC25A0"/>
    <w:rsid w:val="00AC4306"/>
    <w:rsid w:val="00AC59C3"/>
    <w:rsid w:val="00AC6823"/>
    <w:rsid w:val="00AD7009"/>
    <w:rsid w:val="00AD7683"/>
    <w:rsid w:val="00AE12C3"/>
    <w:rsid w:val="00AE30D3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7644"/>
    <w:rsid w:val="00B324D8"/>
    <w:rsid w:val="00B33A56"/>
    <w:rsid w:val="00B40488"/>
    <w:rsid w:val="00B441B6"/>
    <w:rsid w:val="00B44BC0"/>
    <w:rsid w:val="00B51BB3"/>
    <w:rsid w:val="00B543F3"/>
    <w:rsid w:val="00B61FC1"/>
    <w:rsid w:val="00B65A77"/>
    <w:rsid w:val="00B73250"/>
    <w:rsid w:val="00B739AE"/>
    <w:rsid w:val="00B77CE4"/>
    <w:rsid w:val="00B873FB"/>
    <w:rsid w:val="00B91FAA"/>
    <w:rsid w:val="00B9210A"/>
    <w:rsid w:val="00BA48ED"/>
    <w:rsid w:val="00BA5DB3"/>
    <w:rsid w:val="00BB32C1"/>
    <w:rsid w:val="00BC11F1"/>
    <w:rsid w:val="00BC1C57"/>
    <w:rsid w:val="00BC2B0B"/>
    <w:rsid w:val="00BD1F39"/>
    <w:rsid w:val="00BD4750"/>
    <w:rsid w:val="00BD5616"/>
    <w:rsid w:val="00BD7AC4"/>
    <w:rsid w:val="00BE2487"/>
    <w:rsid w:val="00BE56AE"/>
    <w:rsid w:val="00BE652A"/>
    <w:rsid w:val="00BF444F"/>
    <w:rsid w:val="00C11DED"/>
    <w:rsid w:val="00C13C09"/>
    <w:rsid w:val="00C13C5D"/>
    <w:rsid w:val="00C143A7"/>
    <w:rsid w:val="00C30035"/>
    <w:rsid w:val="00C30AB0"/>
    <w:rsid w:val="00C3739B"/>
    <w:rsid w:val="00C400D0"/>
    <w:rsid w:val="00C47DB0"/>
    <w:rsid w:val="00C526C0"/>
    <w:rsid w:val="00C60A75"/>
    <w:rsid w:val="00C733B7"/>
    <w:rsid w:val="00C74019"/>
    <w:rsid w:val="00C74A02"/>
    <w:rsid w:val="00C74C1D"/>
    <w:rsid w:val="00C74F75"/>
    <w:rsid w:val="00C7626F"/>
    <w:rsid w:val="00C828A4"/>
    <w:rsid w:val="00C83902"/>
    <w:rsid w:val="00C848F5"/>
    <w:rsid w:val="00C85C5F"/>
    <w:rsid w:val="00C90816"/>
    <w:rsid w:val="00CA5C2A"/>
    <w:rsid w:val="00CC48D1"/>
    <w:rsid w:val="00CD3029"/>
    <w:rsid w:val="00CD4DD2"/>
    <w:rsid w:val="00CD6EFF"/>
    <w:rsid w:val="00CE20AB"/>
    <w:rsid w:val="00CE5369"/>
    <w:rsid w:val="00CE6A95"/>
    <w:rsid w:val="00CF58E8"/>
    <w:rsid w:val="00CF73B6"/>
    <w:rsid w:val="00D03105"/>
    <w:rsid w:val="00D037ED"/>
    <w:rsid w:val="00D047BF"/>
    <w:rsid w:val="00D05FFC"/>
    <w:rsid w:val="00D069AE"/>
    <w:rsid w:val="00D07CC8"/>
    <w:rsid w:val="00D14EBF"/>
    <w:rsid w:val="00D16227"/>
    <w:rsid w:val="00D20226"/>
    <w:rsid w:val="00D21054"/>
    <w:rsid w:val="00D24479"/>
    <w:rsid w:val="00D45F91"/>
    <w:rsid w:val="00D471B5"/>
    <w:rsid w:val="00D5522C"/>
    <w:rsid w:val="00D615DB"/>
    <w:rsid w:val="00D62C81"/>
    <w:rsid w:val="00D64948"/>
    <w:rsid w:val="00D6623C"/>
    <w:rsid w:val="00D80E53"/>
    <w:rsid w:val="00D82828"/>
    <w:rsid w:val="00D851D3"/>
    <w:rsid w:val="00D922BF"/>
    <w:rsid w:val="00D93AC5"/>
    <w:rsid w:val="00D93C20"/>
    <w:rsid w:val="00DA1268"/>
    <w:rsid w:val="00DA2A6A"/>
    <w:rsid w:val="00DA2B64"/>
    <w:rsid w:val="00DA64A1"/>
    <w:rsid w:val="00DA7A94"/>
    <w:rsid w:val="00DB5E8C"/>
    <w:rsid w:val="00DB7D8E"/>
    <w:rsid w:val="00DC1000"/>
    <w:rsid w:val="00DC1B02"/>
    <w:rsid w:val="00DC1CCD"/>
    <w:rsid w:val="00DC1D1E"/>
    <w:rsid w:val="00DC266E"/>
    <w:rsid w:val="00DD0C3D"/>
    <w:rsid w:val="00DD4E69"/>
    <w:rsid w:val="00DE3EC5"/>
    <w:rsid w:val="00DE58EE"/>
    <w:rsid w:val="00DE706F"/>
    <w:rsid w:val="00E03C48"/>
    <w:rsid w:val="00E04175"/>
    <w:rsid w:val="00E07BEF"/>
    <w:rsid w:val="00E13910"/>
    <w:rsid w:val="00E22398"/>
    <w:rsid w:val="00E244BC"/>
    <w:rsid w:val="00E256CD"/>
    <w:rsid w:val="00E316EE"/>
    <w:rsid w:val="00E33A17"/>
    <w:rsid w:val="00E46BBE"/>
    <w:rsid w:val="00E549C2"/>
    <w:rsid w:val="00E56F0A"/>
    <w:rsid w:val="00E616A5"/>
    <w:rsid w:val="00E62727"/>
    <w:rsid w:val="00E727AB"/>
    <w:rsid w:val="00E737AA"/>
    <w:rsid w:val="00E75231"/>
    <w:rsid w:val="00E75287"/>
    <w:rsid w:val="00E76906"/>
    <w:rsid w:val="00E775C1"/>
    <w:rsid w:val="00E813AB"/>
    <w:rsid w:val="00E85CF8"/>
    <w:rsid w:val="00E862EF"/>
    <w:rsid w:val="00E87FD0"/>
    <w:rsid w:val="00E90163"/>
    <w:rsid w:val="00E94596"/>
    <w:rsid w:val="00E94AA1"/>
    <w:rsid w:val="00E9662C"/>
    <w:rsid w:val="00EA0E1F"/>
    <w:rsid w:val="00EA1B1F"/>
    <w:rsid w:val="00EA79BB"/>
    <w:rsid w:val="00EC2986"/>
    <w:rsid w:val="00EC60EB"/>
    <w:rsid w:val="00ED20EB"/>
    <w:rsid w:val="00EE07F3"/>
    <w:rsid w:val="00EE27AA"/>
    <w:rsid w:val="00EE3BD9"/>
    <w:rsid w:val="00EE4428"/>
    <w:rsid w:val="00EE5946"/>
    <w:rsid w:val="00EE60D2"/>
    <w:rsid w:val="00EE614E"/>
    <w:rsid w:val="00EE65A7"/>
    <w:rsid w:val="00EF44B3"/>
    <w:rsid w:val="00F009F8"/>
    <w:rsid w:val="00F00A68"/>
    <w:rsid w:val="00F01E7F"/>
    <w:rsid w:val="00F03014"/>
    <w:rsid w:val="00F03D86"/>
    <w:rsid w:val="00F12882"/>
    <w:rsid w:val="00F13D78"/>
    <w:rsid w:val="00F158AF"/>
    <w:rsid w:val="00F24390"/>
    <w:rsid w:val="00F4232F"/>
    <w:rsid w:val="00F477A1"/>
    <w:rsid w:val="00F504D8"/>
    <w:rsid w:val="00F513B1"/>
    <w:rsid w:val="00F53832"/>
    <w:rsid w:val="00F53EAB"/>
    <w:rsid w:val="00F54AAE"/>
    <w:rsid w:val="00F57E27"/>
    <w:rsid w:val="00F63EC6"/>
    <w:rsid w:val="00F70AEA"/>
    <w:rsid w:val="00F726A6"/>
    <w:rsid w:val="00F858A1"/>
    <w:rsid w:val="00F92362"/>
    <w:rsid w:val="00F96854"/>
    <w:rsid w:val="00FA1ED4"/>
    <w:rsid w:val="00FA33AF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character" w:customStyle="1" w:styleId="26">
    <w:name w:val="Колонтитул (2)_"/>
    <w:basedOn w:val="a0"/>
    <w:link w:val="27"/>
    <w:rsid w:val="007F2C11"/>
  </w:style>
  <w:style w:type="paragraph" w:customStyle="1" w:styleId="27">
    <w:name w:val="Колонтитул (2)"/>
    <w:basedOn w:val="a"/>
    <w:link w:val="26"/>
    <w:rsid w:val="007F2C11"/>
    <w:pPr>
      <w:widowControl w:val="0"/>
    </w:pPr>
  </w:style>
  <w:style w:type="table" w:customStyle="1" w:styleId="28">
    <w:name w:val="Сетка таблицы2"/>
    <w:basedOn w:val="a1"/>
    <w:next w:val="af4"/>
    <w:uiPriority w:val="39"/>
    <w:rsid w:val="007F2C1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character" w:customStyle="1" w:styleId="26">
    <w:name w:val="Колонтитул (2)_"/>
    <w:basedOn w:val="a0"/>
    <w:link w:val="27"/>
    <w:rsid w:val="007F2C11"/>
  </w:style>
  <w:style w:type="paragraph" w:customStyle="1" w:styleId="27">
    <w:name w:val="Колонтитул (2)"/>
    <w:basedOn w:val="a"/>
    <w:link w:val="26"/>
    <w:rsid w:val="007F2C11"/>
    <w:pPr>
      <w:widowControl w:val="0"/>
    </w:pPr>
  </w:style>
  <w:style w:type="table" w:customStyle="1" w:styleId="28">
    <w:name w:val="Сетка таблицы2"/>
    <w:basedOn w:val="a1"/>
    <w:next w:val="af4"/>
    <w:uiPriority w:val="39"/>
    <w:rsid w:val="007F2C1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F11B1-FE48-41BC-BC2E-1D374829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183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103a</dc:creator>
  <cp:lastModifiedBy>K7-5</cp:lastModifiedBy>
  <cp:revision>29</cp:revision>
  <cp:lastPrinted>2018-07-03T05:41:00Z</cp:lastPrinted>
  <dcterms:created xsi:type="dcterms:W3CDTF">2023-01-30T08:12:00Z</dcterms:created>
  <dcterms:modified xsi:type="dcterms:W3CDTF">2023-07-27T07:52:00Z</dcterms:modified>
</cp:coreProperties>
</file>