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AC" w:rsidRDefault="00276FAC" w:rsidP="00275255">
      <w:pPr>
        <w:jc w:val="center"/>
        <w:rPr>
          <w:sz w:val="28"/>
          <w:szCs w:val="28"/>
        </w:rPr>
      </w:pPr>
    </w:p>
    <w:p w:rsidR="00276FAC" w:rsidRDefault="00276FAC" w:rsidP="00275255">
      <w:pPr>
        <w:jc w:val="center"/>
        <w:rPr>
          <w:sz w:val="28"/>
          <w:szCs w:val="28"/>
        </w:rPr>
      </w:pPr>
      <w:r w:rsidRPr="00276FAC">
        <w:rPr>
          <w:noProof/>
          <w:sz w:val="24"/>
          <w:szCs w:val="24"/>
        </w:rPr>
        <w:drawing>
          <wp:inline distT="0" distB="0" distL="0" distR="0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74" cy="9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Default="00276FAC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РОССИЙСКАЯ  ФЕДЕРАЦИЯ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РОСТОВСКАЯ  ОБЛАСТЬ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АДМИНИСТРАЦИЯ ОБЛИВСКОГО  РАЙОНА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7C6C8F" w:rsidP="0027525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A7A94">
        <w:rPr>
          <w:sz w:val="28"/>
          <w:szCs w:val="28"/>
        </w:rPr>
        <w:t xml:space="preserve">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A756AD" w:rsidTr="000F65F7">
        <w:tc>
          <w:tcPr>
            <w:tcW w:w="3330" w:type="dxa"/>
            <w:hideMark/>
          </w:tcPr>
          <w:p w:rsidR="00275255" w:rsidRPr="00A756AD" w:rsidRDefault="00096889" w:rsidP="000968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</w:t>
            </w:r>
            <w:r w:rsidR="00275255" w:rsidRPr="00A756AD">
              <w:rPr>
                <w:sz w:val="28"/>
                <w:szCs w:val="28"/>
              </w:rPr>
              <w:t>20</w:t>
            </w:r>
            <w:r w:rsidR="009E0818">
              <w:rPr>
                <w:sz w:val="28"/>
                <w:szCs w:val="28"/>
              </w:rPr>
              <w:t>2</w:t>
            </w:r>
            <w:r w:rsidR="00CF2FFD">
              <w:rPr>
                <w:sz w:val="28"/>
                <w:szCs w:val="28"/>
              </w:rPr>
              <w:t>3</w:t>
            </w:r>
          </w:p>
        </w:tc>
        <w:tc>
          <w:tcPr>
            <w:tcW w:w="3308" w:type="dxa"/>
            <w:hideMark/>
          </w:tcPr>
          <w:p w:rsidR="00275255" w:rsidRPr="00A756AD" w:rsidRDefault="00275255" w:rsidP="00096889">
            <w:pPr>
              <w:jc w:val="center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№ </w:t>
            </w:r>
            <w:r w:rsidR="00096889">
              <w:rPr>
                <w:sz w:val="28"/>
                <w:szCs w:val="28"/>
              </w:rPr>
              <w:t>491</w:t>
            </w:r>
          </w:p>
        </w:tc>
        <w:tc>
          <w:tcPr>
            <w:tcW w:w="3251" w:type="dxa"/>
            <w:hideMark/>
          </w:tcPr>
          <w:p w:rsidR="00275255" w:rsidRPr="00A756AD" w:rsidRDefault="00275255" w:rsidP="000F65F7">
            <w:pPr>
              <w:jc w:val="right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351C14" w:rsidRDefault="00351C14" w:rsidP="00275255">
      <w:pPr>
        <w:jc w:val="center"/>
        <w:rPr>
          <w:sz w:val="28"/>
          <w:szCs w:val="28"/>
        </w:rPr>
      </w:pPr>
    </w:p>
    <w:p w:rsidR="00C54C56" w:rsidRDefault="00C54C56" w:rsidP="00275255">
      <w:pPr>
        <w:jc w:val="center"/>
        <w:rPr>
          <w:sz w:val="28"/>
          <w:szCs w:val="28"/>
        </w:rPr>
      </w:pPr>
    </w:p>
    <w:p w:rsidR="00BB659E" w:rsidRDefault="00BB659E" w:rsidP="00C54C56">
      <w:pPr>
        <w:tabs>
          <w:tab w:val="left" w:pos="4860"/>
        </w:tabs>
        <w:ind w:right="4211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постановление</w:t>
      </w:r>
    </w:p>
    <w:p w:rsidR="00C54C56" w:rsidRDefault="00BB659E" w:rsidP="00C54C56">
      <w:pPr>
        <w:tabs>
          <w:tab w:val="left" w:pos="4860"/>
        </w:tabs>
        <w:ind w:right="4211"/>
        <w:rPr>
          <w:sz w:val="28"/>
          <w:szCs w:val="28"/>
        </w:rPr>
      </w:pPr>
      <w:r>
        <w:rPr>
          <w:sz w:val="28"/>
          <w:szCs w:val="28"/>
        </w:rPr>
        <w:t xml:space="preserve">Администрации Обливского района </w:t>
      </w:r>
      <w:r w:rsidR="004F2754">
        <w:rPr>
          <w:sz w:val="28"/>
          <w:szCs w:val="28"/>
        </w:rPr>
        <w:t>от 26.08.2020</w:t>
      </w:r>
      <w:r>
        <w:rPr>
          <w:sz w:val="28"/>
          <w:szCs w:val="28"/>
        </w:rPr>
        <w:t xml:space="preserve"> №749 «</w:t>
      </w:r>
      <w:r w:rsidR="00C54C56">
        <w:rPr>
          <w:sz w:val="28"/>
          <w:szCs w:val="28"/>
        </w:rPr>
        <w:t>Об утверждении Порядка обеспечения бесплатным (льготным) питанием обучающихся 5-11 классов общеобразовательных учреждений Обливского  района</w:t>
      </w:r>
      <w:r>
        <w:rPr>
          <w:sz w:val="28"/>
          <w:szCs w:val="28"/>
        </w:rPr>
        <w:t>»</w:t>
      </w:r>
    </w:p>
    <w:bookmarkEnd w:id="0"/>
    <w:p w:rsidR="00C54C56" w:rsidRDefault="00C54C56" w:rsidP="00C54C56">
      <w:pPr>
        <w:rPr>
          <w:sz w:val="28"/>
          <w:szCs w:val="28"/>
        </w:rPr>
      </w:pPr>
    </w:p>
    <w:p w:rsidR="00C54C56" w:rsidRDefault="00C54C56" w:rsidP="00C54C5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 xml:space="preserve">, ст. 37 Федерального закона от 29.12.2012 №273-ФЗ «Об образовании  в Российской Федерации», в целях оказания мер социальной поддержки отдельным категориям обучающихся,  обеспечения бесплатным льготным питанием обучающихся общеобразовательных учреждений района </w:t>
      </w:r>
    </w:p>
    <w:p w:rsidR="00C54C56" w:rsidRDefault="00C54C56" w:rsidP="00C54C56">
      <w:pPr>
        <w:ind w:firstLine="709"/>
        <w:jc w:val="center"/>
        <w:rPr>
          <w:bCs/>
          <w:iCs/>
          <w:color w:val="000000"/>
          <w:sz w:val="28"/>
          <w:szCs w:val="28"/>
        </w:rPr>
      </w:pPr>
    </w:p>
    <w:p w:rsidR="00C54C56" w:rsidRDefault="00C54C56" w:rsidP="00C54C56">
      <w:pPr>
        <w:ind w:firstLine="709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ПОСТАНОВЛЯЮ:</w:t>
      </w:r>
    </w:p>
    <w:p w:rsidR="00C54C56" w:rsidRDefault="00C54C56" w:rsidP="00C54C56">
      <w:pPr>
        <w:ind w:firstLine="709"/>
        <w:jc w:val="center"/>
        <w:rPr>
          <w:bCs/>
          <w:iCs/>
          <w:color w:val="000000"/>
          <w:sz w:val="28"/>
          <w:szCs w:val="28"/>
        </w:rPr>
      </w:pPr>
    </w:p>
    <w:p w:rsidR="00C54C56" w:rsidRDefault="00BB659E" w:rsidP="00C54C56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1.Внести изменения в постановление Администрации</w:t>
      </w:r>
      <w:r w:rsidR="004F2754">
        <w:rPr>
          <w:bCs/>
          <w:sz w:val="28"/>
          <w:szCs w:val="28"/>
        </w:rPr>
        <w:t xml:space="preserve"> Обливского района от 26.08.2020</w:t>
      </w:r>
      <w:r>
        <w:rPr>
          <w:bCs/>
          <w:sz w:val="28"/>
          <w:szCs w:val="28"/>
        </w:rPr>
        <w:t xml:space="preserve"> №749 </w:t>
      </w:r>
      <w:r w:rsidR="00431C61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Об утверждении  Порядка</w:t>
      </w:r>
      <w:r w:rsidR="00C54C56">
        <w:rPr>
          <w:bCs/>
          <w:sz w:val="28"/>
          <w:szCs w:val="28"/>
        </w:rPr>
        <w:t xml:space="preserve"> обеспечения бесплатным (льготным) питанием обучающихся 5-11классов общеобразовательных учреждений Обливского  района</w:t>
      </w:r>
      <w:r>
        <w:rPr>
          <w:bCs/>
          <w:sz w:val="28"/>
          <w:szCs w:val="28"/>
        </w:rPr>
        <w:t>», изложив приложение</w:t>
      </w:r>
      <w:r w:rsidR="00C54C56">
        <w:rPr>
          <w:bCs/>
          <w:sz w:val="28"/>
          <w:szCs w:val="28"/>
        </w:rPr>
        <w:t xml:space="preserve">  согласно приложению  к настоящему постановлению.</w:t>
      </w:r>
    </w:p>
    <w:p w:rsidR="00C54C56" w:rsidRDefault="00BB659E" w:rsidP="00C54C56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2.Р</w:t>
      </w:r>
      <w:r w:rsidR="00C54C56">
        <w:rPr>
          <w:bCs/>
          <w:sz w:val="28"/>
          <w:szCs w:val="28"/>
        </w:rPr>
        <w:t>уководителям муниципальных бюджетных общеобразовательных учреждений организовать работу по обеспечению бесплатным (льготным) питанием обучающихся 5-11 классов общеобразовательных учреждений Обливского района согласно утвержденному Порядку</w:t>
      </w:r>
      <w:r>
        <w:rPr>
          <w:bCs/>
          <w:sz w:val="28"/>
          <w:szCs w:val="28"/>
        </w:rPr>
        <w:t xml:space="preserve">  с учетом внесенных изменений</w:t>
      </w:r>
      <w:r w:rsidR="00C54C56">
        <w:rPr>
          <w:bCs/>
          <w:sz w:val="28"/>
          <w:szCs w:val="28"/>
        </w:rPr>
        <w:t>.</w:t>
      </w:r>
    </w:p>
    <w:p w:rsidR="00BB659E" w:rsidRDefault="00BB659E" w:rsidP="00C54C56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3.Отделу образования Администрации Обливского района (</w:t>
      </w:r>
      <w:proofErr w:type="spellStart"/>
      <w:r>
        <w:rPr>
          <w:bCs/>
          <w:sz w:val="28"/>
          <w:szCs w:val="28"/>
        </w:rPr>
        <w:t>Н.А.Малахова</w:t>
      </w:r>
      <w:proofErr w:type="spellEnd"/>
      <w:r>
        <w:rPr>
          <w:bCs/>
          <w:sz w:val="28"/>
          <w:szCs w:val="28"/>
        </w:rPr>
        <w:t>)</w:t>
      </w:r>
      <w:r w:rsidR="00200048">
        <w:rPr>
          <w:bCs/>
          <w:sz w:val="28"/>
          <w:szCs w:val="28"/>
        </w:rPr>
        <w:t xml:space="preserve"> обеспечить </w:t>
      </w:r>
      <w:r w:rsidR="00431C61">
        <w:rPr>
          <w:bCs/>
          <w:sz w:val="28"/>
          <w:szCs w:val="28"/>
        </w:rPr>
        <w:t xml:space="preserve"> контроль за организацией</w:t>
      </w:r>
      <w:r w:rsidR="00200048">
        <w:rPr>
          <w:bCs/>
          <w:sz w:val="28"/>
          <w:szCs w:val="28"/>
        </w:rPr>
        <w:t xml:space="preserve"> работы </w:t>
      </w:r>
      <w:r w:rsidR="00431C61">
        <w:rPr>
          <w:bCs/>
          <w:sz w:val="28"/>
          <w:szCs w:val="28"/>
        </w:rPr>
        <w:t xml:space="preserve"> </w:t>
      </w:r>
      <w:r w:rsidR="00200048">
        <w:rPr>
          <w:bCs/>
          <w:sz w:val="28"/>
          <w:szCs w:val="28"/>
        </w:rPr>
        <w:t xml:space="preserve">по предоставлению бесплатного (льготного) питания </w:t>
      </w:r>
      <w:proofErr w:type="gramStart"/>
      <w:r w:rsidR="00200048">
        <w:rPr>
          <w:bCs/>
          <w:sz w:val="28"/>
          <w:szCs w:val="28"/>
        </w:rPr>
        <w:t>обучающимся</w:t>
      </w:r>
      <w:proofErr w:type="gramEnd"/>
      <w:r w:rsidR="00200048">
        <w:rPr>
          <w:bCs/>
          <w:sz w:val="28"/>
          <w:szCs w:val="28"/>
        </w:rPr>
        <w:t xml:space="preserve"> 5-11 классов общеобразовательных учреждений Обливского района.</w:t>
      </w:r>
    </w:p>
    <w:p w:rsidR="00BB659E" w:rsidRDefault="00BB659E" w:rsidP="00C54C56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C54C56" w:rsidRDefault="00200048" w:rsidP="00C54C56">
      <w:pPr>
        <w:ind w:right="-28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54C56">
        <w:rPr>
          <w:sz w:val="28"/>
          <w:szCs w:val="28"/>
        </w:rPr>
        <w:t>. Информационно-аналитическому сектору (</w:t>
      </w:r>
      <w:proofErr w:type="spellStart"/>
      <w:r w:rsidR="00C54C56">
        <w:rPr>
          <w:sz w:val="28"/>
          <w:szCs w:val="28"/>
        </w:rPr>
        <w:t>Юмогулова</w:t>
      </w:r>
      <w:proofErr w:type="spellEnd"/>
      <w:r w:rsidR="00C54C56">
        <w:rPr>
          <w:sz w:val="28"/>
          <w:szCs w:val="28"/>
        </w:rPr>
        <w:t xml:space="preserve"> Н.В.) </w:t>
      </w:r>
      <w:proofErr w:type="gramStart"/>
      <w:r w:rsidR="00C54C56">
        <w:rPr>
          <w:sz w:val="28"/>
          <w:szCs w:val="28"/>
        </w:rPr>
        <w:t>разместить</w:t>
      </w:r>
      <w:proofErr w:type="gramEnd"/>
      <w:r w:rsidR="00C54C56">
        <w:rPr>
          <w:sz w:val="28"/>
          <w:szCs w:val="28"/>
        </w:rPr>
        <w:t xml:space="preserve"> настоящее постановление на официальном сайте Администрации Обливского райо</w:t>
      </w:r>
      <w:r w:rsidR="008219E8">
        <w:rPr>
          <w:sz w:val="28"/>
          <w:szCs w:val="28"/>
        </w:rPr>
        <w:t>н</w:t>
      </w:r>
      <w:r w:rsidR="00C54C56">
        <w:rPr>
          <w:sz w:val="28"/>
          <w:szCs w:val="28"/>
        </w:rPr>
        <w:t>а.</w:t>
      </w:r>
    </w:p>
    <w:p w:rsidR="00C54C56" w:rsidRDefault="00200048" w:rsidP="00C54C56">
      <w:pPr>
        <w:ind w:right="-285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54C56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</w:t>
      </w:r>
      <w:r w:rsidR="00F374E4">
        <w:rPr>
          <w:sz w:val="28"/>
          <w:szCs w:val="28"/>
        </w:rPr>
        <w:t xml:space="preserve"> </w:t>
      </w:r>
      <w:r>
        <w:rPr>
          <w:sz w:val="28"/>
          <w:szCs w:val="28"/>
        </w:rPr>
        <w:t>в силу с 01.09.2023.</w:t>
      </w:r>
    </w:p>
    <w:p w:rsidR="00C54C56" w:rsidRDefault="00C54C56" w:rsidP="00C54C56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ab/>
      </w:r>
      <w:r w:rsidR="0020004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данного постановления возложить</w:t>
      </w:r>
      <w:r w:rsidR="003C7B2D">
        <w:rPr>
          <w:color w:val="000000"/>
          <w:sz w:val="28"/>
          <w:szCs w:val="28"/>
        </w:rPr>
        <w:t xml:space="preserve"> на  первого заместителя главы А</w:t>
      </w:r>
      <w:r>
        <w:rPr>
          <w:color w:val="000000"/>
          <w:sz w:val="28"/>
          <w:szCs w:val="28"/>
        </w:rPr>
        <w:t>дминистрации  Обливского р</w:t>
      </w:r>
      <w:r w:rsidR="00497AA3">
        <w:rPr>
          <w:color w:val="000000"/>
          <w:sz w:val="28"/>
          <w:szCs w:val="28"/>
        </w:rPr>
        <w:t xml:space="preserve">айона </w:t>
      </w:r>
      <w:r>
        <w:rPr>
          <w:color w:val="000000"/>
          <w:sz w:val="28"/>
          <w:szCs w:val="28"/>
        </w:rPr>
        <w:t xml:space="preserve"> Черноморову</w:t>
      </w:r>
      <w:r w:rsidR="00497AA3">
        <w:rPr>
          <w:color w:val="000000"/>
          <w:sz w:val="28"/>
          <w:szCs w:val="28"/>
        </w:rPr>
        <w:t xml:space="preserve"> Е.Ю</w:t>
      </w:r>
      <w:r>
        <w:rPr>
          <w:color w:val="000000"/>
          <w:sz w:val="28"/>
          <w:szCs w:val="28"/>
        </w:rPr>
        <w:t>.</w:t>
      </w:r>
    </w:p>
    <w:p w:rsidR="00C54C56" w:rsidRDefault="00C54C56" w:rsidP="00C54C56">
      <w:pPr>
        <w:rPr>
          <w:b/>
          <w:i/>
          <w:iCs/>
          <w:color w:val="000000"/>
          <w:sz w:val="30"/>
          <w:szCs w:val="24"/>
        </w:rPr>
      </w:pPr>
    </w:p>
    <w:p w:rsidR="00C54C56" w:rsidRDefault="00C54C56" w:rsidP="00C54C56">
      <w:pPr>
        <w:rPr>
          <w:iCs/>
          <w:color w:val="000000"/>
          <w:sz w:val="28"/>
          <w:szCs w:val="28"/>
        </w:rPr>
      </w:pPr>
    </w:p>
    <w:p w:rsidR="00F374E4" w:rsidRDefault="00F374E4" w:rsidP="00C54C56">
      <w:pPr>
        <w:rPr>
          <w:iCs/>
          <w:color w:val="000000"/>
          <w:sz w:val="28"/>
          <w:szCs w:val="28"/>
        </w:rPr>
      </w:pPr>
    </w:p>
    <w:p w:rsidR="00C54C56" w:rsidRDefault="00C54C56" w:rsidP="00C54C56">
      <w:pPr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Глава Администрации</w:t>
      </w:r>
    </w:p>
    <w:p w:rsidR="00C54C56" w:rsidRDefault="00C54C56" w:rsidP="00C54C56">
      <w:pPr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Обливского района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 xml:space="preserve"> 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  <w:t>А.А. Деревянко</w:t>
      </w:r>
    </w:p>
    <w:p w:rsidR="00C54C56" w:rsidRDefault="00C54C56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8219E8" w:rsidRDefault="008219E8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rPr>
          <w:color w:val="000000"/>
          <w:sz w:val="28"/>
          <w:szCs w:val="28"/>
        </w:rPr>
      </w:pPr>
    </w:p>
    <w:p w:rsidR="00C54C56" w:rsidRDefault="00C54C56" w:rsidP="00C54C56">
      <w:pPr>
        <w:tabs>
          <w:tab w:val="left" w:pos="-14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вносит  Отдел  образования</w:t>
      </w:r>
    </w:p>
    <w:p w:rsidR="00C54C56" w:rsidRDefault="00C54C56" w:rsidP="00C54C56">
      <w:pPr>
        <w:tabs>
          <w:tab w:val="left" w:pos="-14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Обливского района</w:t>
      </w:r>
    </w:p>
    <w:p w:rsidR="00C54C56" w:rsidRDefault="00C54C56" w:rsidP="00C54C56">
      <w:pPr>
        <w:tabs>
          <w:tab w:val="left" w:pos="-142"/>
        </w:tabs>
        <w:ind w:left="720"/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ind w:left="720"/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ind w:left="720"/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ind w:left="720"/>
        <w:rPr>
          <w:color w:val="000000"/>
          <w:sz w:val="28"/>
          <w:szCs w:val="28"/>
        </w:rPr>
      </w:pPr>
    </w:p>
    <w:p w:rsidR="00EA49FC" w:rsidRDefault="00EA49FC" w:rsidP="00C54C56">
      <w:pPr>
        <w:tabs>
          <w:tab w:val="left" w:pos="-142"/>
        </w:tabs>
        <w:ind w:left="720"/>
        <w:rPr>
          <w:color w:val="000000"/>
          <w:sz w:val="28"/>
          <w:szCs w:val="28"/>
        </w:rPr>
      </w:pPr>
    </w:p>
    <w:p w:rsidR="00C54C56" w:rsidRDefault="00C54C56" w:rsidP="00C54C56">
      <w:pPr>
        <w:ind w:left="6372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54C56" w:rsidRDefault="00C54C56" w:rsidP="00C54C56">
      <w:pPr>
        <w:ind w:left="6372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00048" w:rsidRDefault="00C54C56" w:rsidP="00C54C56">
      <w:pPr>
        <w:ind w:left="6372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C54C56" w:rsidRDefault="00C54C56" w:rsidP="00C54C56">
      <w:pPr>
        <w:ind w:left="637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Обливского района</w:t>
      </w:r>
    </w:p>
    <w:p w:rsidR="00C54C56" w:rsidRDefault="00096889" w:rsidP="00200048">
      <w:pPr>
        <w:ind w:left="637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200048">
        <w:rPr>
          <w:sz w:val="28"/>
          <w:szCs w:val="28"/>
        </w:rPr>
        <w:t xml:space="preserve"> от  </w:t>
      </w:r>
      <w:r>
        <w:rPr>
          <w:sz w:val="28"/>
          <w:szCs w:val="28"/>
        </w:rPr>
        <w:t>26.06.</w:t>
      </w:r>
      <w:r w:rsidR="00200048">
        <w:rPr>
          <w:sz w:val="28"/>
          <w:szCs w:val="28"/>
        </w:rPr>
        <w:t xml:space="preserve">2023 № </w:t>
      </w:r>
      <w:r>
        <w:rPr>
          <w:sz w:val="28"/>
          <w:szCs w:val="28"/>
        </w:rPr>
        <w:t>491</w:t>
      </w:r>
      <w:r w:rsidR="00200048">
        <w:rPr>
          <w:sz w:val="28"/>
          <w:szCs w:val="28"/>
        </w:rPr>
        <w:t xml:space="preserve">    </w:t>
      </w:r>
    </w:p>
    <w:p w:rsidR="00C54C56" w:rsidRDefault="00C54C56" w:rsidP="00C54C56">
      <w:pPr>
        <w:ind w:left="6372"/>
        <w:jc w:val="both"/>
        <w:rPr>
          <w:sz w:val="28"/>
          <w:szCs w:val="28"/>
        </w:rPr>
      </w:pPr>
    </w:p>
    <w:p w:rsidR="00C54C56" w:rsidRDefault="00C54C56" w:rsidP="00C54C56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C54C56" w:rsidRDefault="00C54C56" w:rsidP="00C54C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обеспечения бесплатным (льготным)  питанием обучающихся 5-11 классов общеобразовательных учреждений Обливского района</w:t>
      </w:r>
    </w:p>
    <w:p w:rsidR="00C54C56" w:rsidRDefault="00C54C56" w:rsidP="00C54C56">
      <w:pPr>
        <w:jc w:val="both"/>
        <w:rPr>
          <w:sz w:val="28"/>
          <w:szCs w:val="28"/>
        </w:rPr>
      </w:pP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1.Настоящим нормативным Актом определен Порядок обеспечения бесплатным (льготным) питанием детей из льготных категорий граждан за счет средств местного бюджета, предоставляемых общеобразовательным учреждениям на финансовое обеспечение расходов для организации питания в части оплаты стоимости набора продуктов питания (готовой продукции) или закупки  услуг по организации питания (без учета оплаты наценки на сырье и покупные товары, используемые для приготовления собственной продукции).</w:t>
      </w:r>
      <w:proofErr w:type="gramEnd"/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2.Бесплатное</w:t>
      </w:r>
      <w:r w:rsidR="00013273">
        <w:rPr>
          <w:sz w:val="28"/>
          <w:szCs w:val="28"/>
        </w:rPr>
        <w:t xml:space="preserve"> (льготное)</w:t>
      </w:r>
      <w:r>
        <w:rPr>
          <w:sz w:val="28"/>
          <w:szCs w:val="28"/>
        </w:rPr>
        <w:t xml:space="preserve"> питание получают обучающиеся общеобразовательных учреждений Обливского района из льготных категорий граждан численностью до 40%  из числа  обучающихся 5-11 классов общеобразовательных учреждений  из расчета 40 рублей в день из  средств местного бюджета в пределах выделенных финансовых средств с учетом фактического посещения ребенком образовательного учреждения.</w:t>
      </w: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3.Право на получение бесплатного питания имеют следующие категории обучающихся общеобразовательных учреждений:</w:t>
      </w:r>
    </w:p>
    <w:p w:rsidR="00C54C56" w:rsidRDefault="00C54C56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из малообеспеченных семей; </w:t>
      </w:r>
    </w:p>
    <w:p w:rsidR="00C54C56" w:rsidRDefault="00C54C56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дети из многодетных семей;</w:t>
      </w:r>
    </w:p>
    <w:p w:rsidR="00C54C56" w:rsidRDefault="00C54C56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из неполных семей; </w:t>
      </w:r>
    </w:p>
    <w:p w:rsidR="00C54C56" w:rsidRDefault="00C54C56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дети, из категории семей, находящихся в социально-опасном положении.</w:t>
      </w:r>
    </w:p>
    <w:p w:rsidR="00B14B24" w:rsidRDefault="00B14B24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дети из семей лиц, призванных на военную службу  по мобилизации.</w:t>
      </w: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4.Родители (законные представители)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обращаются с заявлением на имя директора школы и прилагают к заявлению:</w:t>
      </w:r>
    </w:p>
    <w:p w:rsidR="00C54C56" w:rsidRDefault="00C54C56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документов, подтверждающих отношение к категории, указанной в п. 3 настоящего Порядка:</w:t>
      </w:r>
    </w:p>
    <w:p w:rsidR="00C54C56" w:rsidRDefault="00C54C56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справка о составе семьи;</w:t>
      </w:r>
    </w:p>
    <w:p w:rsidR="00C54C56" w:rsidRDefault="00C54C56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справка из Отдела образования, подтверждающая нахождение семьи в социально-опасном положении;</w:t>
      </w:r>
    </w:p>
    <w:p w:rsidR="00C54C56" w:rsidRDefault="00C54C56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о том, что семья действительно является малообеспеченной, </w:t>
      </w:r>
      <w:proofErr w:type="gramStart"/>
      <w:r>
        <w:rPr>
          <w:sz w:val="28"/>
          <w:szCs w:val="28"/>
        </w:rPr>
        <w:t>выданную</w:t>
      </w:r>
      <w:proofErr w:type="gramEnd"/>
      <w:r>
        <w:rPr>
          <w:sz w:val="28"/>
          <w:szCs w:val="28"/>
        </w:rPr>
        <w:t xml:space="preserve"> отде</w:t>
      </w:r>
      <w:r w:rsidR="00302ABF">
        <w:rPr>
          <w:sz w:val="28"/>
          <w:szCs w:val="28"/>
        </w:rPr>
        <w:t>лом социальной защиты населения;</w:t>
      </w:r>
    </w:p>
    <w:p w:rsidR="00302ABF" w:rsidRDefault="00302ABF" w:rsidP="00C54C5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справка из военкомата о призыве члена семьи на военную службу по мобилизации.</w:t>
      </w: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5.Ответственность за организацию бесплатного (льготного)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возлагается на руководителя образовательного учреждения.</w:t>
      </w: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6.Руководитель образовательного учреждения:</w:t>
      </w: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6.1.приказом по образовательному учреждению утверждает списки обучающихся, получающих бесплатное (льготное) питание, в пределах квоты (до 40% от  количества обучающихся 5-11 классов); </w:t>
      </w: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6.2.назначает ответственное лицо за обеспечение бесплатным (льготным питанием)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 несет ответственность за целевым и рациональным расходованием денежных средств, предусмотренных в бюджете текущего года на обеспечение бесплатным (льготным) питанием обучающихся 5-11 классов общеобразовательных учреждений;</w:t>
      </w:r>
    </w:p>
    <w:p w:rsidR="00C54C56" w:rsidRDefault="00C54C56" w:rsidP="00C5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обеспечивает информирование родителей (законных представителей) </w:t>
      </w:r>
      <w:proofErr w:type="gramStart"/>
      <w:r>
        <w:rPr>
          <w:sz w:val="28"/>
          <w:szCs w:val="28"/>
        </w:rPr>
        <w:t>включении</w:t>
      </w:r>
      <w:proofErr w:type="gramEnd"/>
      <w:r>
        <w:rPr>
          <w:sz w:val="28"/>
          <w:szCs w:val="28"/>
        </w:rPr>
        <w:t xml:space="preserve"> обучающих</w:t>
      </w:r>
      <w:r w:rsidR="005371AF">
        <w:rPr>
          <w:sz w:val="28"/>
          <w:szCs w:val="28"/>
        </w:rPr>
        <w:t>ся в</w:t>
      </w:r>
      <w:r>
        <w:rPr>
          <w:sz w:val="28"/>
          <w:szCs w:val="28"/>
        </w:rPr>
        <w:t xml:space="preserve"> список на получение бесплатного (льготного) питания.</w:t>
      </w:r>
    </w:p>
    <w:p w:rsidR="00013273" w:rsidRDefault="00C54C56" w:rsidP="00013273">
      <w:pPr>
        <w:tabs>
          <w:tab w:val="left" w:pos="63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r w:rsidR="007C4D59">
        <w:rPr>
          <w:sz w:val="28"/>
          <w:szCs w:val="28"/>
        </w:rPr>
        <w:t>Бесплатное (льготное) п</w:t>
      </w:r>
      <w:r>
        <w:rPr>
          <w:sz w:val="28"/>
          <w:szCs w:val="28"/>
        </w:rPr>
        <w:t xml:space="preserve">итание </w:t>
      </w:r>
      <w:proofErr w:type="gramStart"/>
      <w:r w:rsidR="005371AF">
        <w:rPr>
          <w:sz w:val="28"/>
          <w:szCs w:val="28"/>
        </w:rPr>
        <w:t>обучающимся</w:t>
      </w:r>
      <w:proofErr w:type="gramEnd"/>
      <w:r w:rsidR="005371AF">
        <w:rPr>
          <w:sz w:val="28"/>
          <w:szCs w:val="28"/>
        </w:rPr>
        <w:t xml:space="preserve"> </w:t>
      </w:r>
      <w:r w:rsidR="007C4D59">
        <w:rPr>
          <w:sz w:val="28"/>
          <w:szCs w:val="28"/>
        </w:rPr>
        <w:t xml:space="preserve">5-11 классов общеобразовательных учреждений </w:t>
      </w:r>
      <w:r>
        <w:rPr>
          <w:sz w:val="28"/>
          <w:szCs w:val="28"/>
        </w:rPr>
        <w:t xml:space="preserve"> предоставляется</w:t>
      </w:r>
      <w:r w:rsidR="005371AF">
        <w:rPr>
          <w:sz w:val="28"/>
          <w:szCs w:val="28"/>
        </w:rPr>
        <w:t xml:space="preserve"> </w:t>
      </w:r>
      <w:r w:rsidR="007C4D59">
        <w:rPr>
          <w:sz w:val="28"/>
          <w:szCs w:val="28"/>
        </w:rPr>
        <w:t xml:space="preserve"> в виде готовых блюд</w:t>
      </w:r>
      <w:r w:rsidR="00013273">
        <w:rPr>
          <w:sz w:val="28"/>
          <w:szCs w:val="28"/>
        </w:rPr>
        <w:t xml:space="preserve"> в дни фактического посещения школы. Замена денежной компенсацией не допускается.</w:t>
      </w:r>
    </w:p>
    <w:p w:rsidR="00013273" w:rsidRDefault="00013273" w:rsidP="000132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  В случае неявки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школу в связи с болезнью или по иным причинам бесплатное (льготное) питание не предоставляется. </w:t>
      </w:r>
    </w:p>
    <w:p w:rsidR="00013273" w:rsidRDefault="00013273" w:rsidP="00013273">
      <w:pPr>
        <w:ind w:firstLine="708"/>
        <w:jc w:val="both"/>
        <w:rPr>
          <w:sz w:val="28"/>
          <w:szCs w:val="28"/>
        </w:rPr>
      </w:pPr>
    </w:p>
    <w:p w:rsidR="00013273" w:rsidRDefault="00013273" w:rsidP="00C54C56">
      <w:pPr>
        <w:tabs>
          <w:tab w:val="left" w:pos="633"/>
        </w:tabs>
        <w:jc w:val="both"/>
        <w:rPr>
          <w:sz w:val="28"/>
          <w:szCs w:val="28"/>
        </w:rPr>
      </w:pPr>
    </w:p>
    <w:p w:rsidR="007C4D59" w:rsidRDefault="007C4D59" w:rsidP="00C54C56">
      <w:pPr>
        <w:tabs>
          <w:tab w:val="left" w:pos="63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54C56" w:rsidRDefault="00C54C56" w:rsidP="00C54C56">
      <w:pPr>
        <w:tabs>
          <w:tab w:val="left" w:pos="-142"/>
        </w:tabs>
        <w:jc w:val="both"/>
        <w:rPr>
          <w:i/>
          <w:iCs/>
          <w:color w:val="000000"/>
          <w:sz w:val="28"/>
          <w:szCs w:val="28"/>
        </w:rPr>
      </w:pPr>
    </w:p>
    <w:p w:rsidR="00C54C56" w:rsidRDefault="00C54C56" w:rsidP="00C54C56">
      <w:pPr>
        <w:tabs>
          <w:tab w:val="left" w:pos="-142"/>
        </w:tabs>
        <w:jc w:val="both"/>
        <w:rPr>
          <w:i/>
          <w:iCs/>
          <w:color w:val="000000"/>
          <w:sz w:val="28"/>
          <w:szCs w:val="28"/>
        </w:rPr>
      </w:pPr>
    </w:p>
    <w:p w:rsidR="00C54C56" w:rsidRDefault="00C54C56" w:rsidP="00C54C56">
      <w:pPr>
        <w:tabs>
          <w:tab w:val="left" w:pos="-142"/>
        </w:tabs>
        <w:jc w:val="both"/>
        <w:rPr>
          <w:i/>
          <w:iCs/>
          <w:color w:val="000000"/>
          <w:sz w:val="28"/>
          <w:szCs w:val="28"/>
        </w:rPr>
      </w:pPr>
    </w:p>
    <w:p w:rsidR="00C54C56" w:rsidRDefault="00C54C56" w:rsidP="00C54C56">
      <w:pPr>
        <w:tabs>
          <w:tab w:val="left" w:pos="-142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Заведующий Отделом образования</w:t>
      </w:r>
    </w:p>
    <w:p w:rsidR="00C54C56" w:rsidRDefault="00C54C56" w:rsidP="00C54C56">
      <w:pPr>
        <w:tabs>
          <w:tab w:val="left" w:pos="-142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Администрации Обливского района</w:t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proofErr w:type="spellStart"/>
      <w:r>
        <w:rPr>
          <w:iCs/>
          <w:color w:val="000000"/>
          <w:sz w:val="28"/>
          <w:szCs w:val="28"/>
        </w:rPr>
        <w:t>Н.А.Малахова</w:t>
      </w:r>
      <w:proofErr w:type="spellEnd"/>
    </w:p>
    <w:p w:rsidR="00C54C56" w:rsidRDefault="00C54C56" w:rsidP="00C54C56">
      <w:pPr>
        <w:tabs>
          <w:tab w:val="left" w:pos="-142"/>
        </w:tabs>
        <w:jc w:val="both"/>
        <w:rPr>
          <w:iCs/>
          <w:color w:val="000000"/>
          <w:sz w:val="28"/>
          <w:szCs w:val="28"/>
        </w:rPr>
      </w:pPr>
    </w:p>
    <w:p w:rsidR="00C54C56" w:rsidRDefault="00C54C56" w:rsidP="00C54C56">
      <w:pPr>
        <w:tabs>
          <w:tab w:val="left" w:pos="-142"/>
        </w:tabs>
        <w:jc w:val="both"/>
        <w:rPr>
          <w:iCs/>
          <w:color w:val="000000"/>
          <w:sz w:val="28"/>
          <w:szCs w:val="28"/>
        </w:rPr>
      </w:pPr>
    </w:p>
    <w:p w:rsidR="00C54C56" w:rsidRDefault="00C54C56" w:rsidP="00C54C56">
      <w:pPr>
        <w:tabs>
          <w:tab w:val="left" w:pos="-142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Главный специалист Отдела образования</w:t>
      </w:r>
    </w:p>
    <w:p w:rsidR="00C54C56" w:rsidRDefault="00C54C56" w:rsidP="00C54C56">
      <w:pPr>
        <w:tabs>
          <w:tab w:val="left" w:pos="-142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Администрации Об</w:t>
      </w:r>
      <w:r w:rsidR="00F374E4">
        <w:rPr>
          <w:iCs/>
          <w:color w:val="000000"/>
          <w:sz w:val="28"/>
          <w:szCs w:val="28"/>
        </w:rPr>
        <w:t>ливского района</w:t>
      </w:r>
      <w:r w:rsidR="00F374E4">
        <w:rPr>
          <w:iCs/>
          <w:color w:val="000000"/>
          <w:sz w:val="28"/>
          <w:szCs w:val="28"/>
        </w:rPr>
        <w:tab/>
      </w:r>
      <w:r w:rsidR="00F374E4">
        <w:rPr>
          <w:iCs/>
          <w:color w:val="000000"/>
          <w:sz w:val="28"/>
          <w:szCs w:val="28"/>
        </w:rPr>
        <w:tab/>
      </w:r>
      <w:r w:rsidR="00F374E4">
        <w:rPr>
          <w:iCs/>
          <w:color w:val="000000"/>
          <w:sz w:val="28"/>
          <w:szCs w:val="28"/>
        </w:rPr>
        <w:tab/>
      </w:r>
      <w:r w:rsidR="00F374E4">
        <w:rPr>
          <w:iCs/>
          <w:color w:val="000000"/>
          <w:sz w:val="28"/>
          <w:szCs w:val="28"/>
        </w:rPr>
        <w:tab/>
        <w:t xml:space="preserve">О.Г. </w:t>
      </w:r>
      <w:proofErr w:type="spellStart"/>
      <w:r w:rsidR="00F374E4">
        <w:rPr>
          <w:iCs/>
          <w:color w:val="000000"/>
          <w:sz w:val="28"/>
          <w:szCs w:val="28"/>
        </w:rPr>
        <w:t>Финогенова</w:t>
      </w:r>
      <w:proofErr w:type="spellEnd"/>
    </w:p>
    <w:p w:rsidR="00C54C56" w:rsidRDefault="00C54C56" w:rsidP="00C54C56">
      <w:pPr>
        <w:jc w:val="both"/>
        <w:rPr>
          <w:sz w:val="24"/>
          <w:szCs w:val="24"/>
        </w:rPr>
      </w:pPr>
    </w:p>
    <w:p w:rsidR="00C54C56" w:rsidRDefault="00C54C56" w:rsidP="00C54C56">
      <w:pPr>
        <w:tabs>
          <w:tab w:val="left" w:pos="-142"/>
        </w:tabs>
        <w:jc w:val="both"/>
        <w:rPr>
          <w:i/>
          <w:iCs/>
          <w:color w:val="000000"/>
        </w:rPr>
      </w:pPr>
    </w:p>
    <w:p w:rsidR="00C54C56" w:rsidRDefault="00C54C56" w:rsidP="00C54C56">
      <w:pPr>
        <w:ind w:left="6372"/>
        <w:jc w:val="both"/>
        <w:rPr>
          <w:sz w:val="24"/>
        </w:rPr>
      </w:pPr>
    </w:p>
    <w:p w:rsidR="00C54C56" w:rsidRDefault="00C54C56" w:rsidP="00275255">
      <w:pPr>
        <w:jc w:val="center"/>
        <w:rPr>
          <w:sz w:val="28"/>
          <w:szCs w:val="28"/>
        </w:rPr>
      </w:pPr>
    </w:p>
    <w:p w:rsidR="00C54C56" w:rsidRDefault="00C54C56" w:rsidP="00275255">
      <w:pPr>
        <w:jc w:val="center"/>
        <w:rPr>
          <w:sz w:val="28"/>
          <w:szCs w:val="28"/>
        </w:rPr>
      </w:pPr>
    </w:p>
    <w:p w:rsidR="00C54C56" w:rsidRDefault="00C54C56" w:rsidP="00275255">
      <w:pPr>
        <w:jc w:val="center"/>
        <w:rPr>
          <w:sz w:val="28"/>
          <w:szCs w:val="28"/>
        </w:rPr>
      </w:pPr>
    </w:p>
    <w:p w:rsidR="00C54C56" w:rsidRDefault="00C54C56" w:rsidP="00275255">
      <w:pPr>
        <w:jc w:val="center"/>
        <w:rPr>
          <w:sz w:val="28"/>
          <w:szCs w:val="28"/>
        </w:rPr>
      </w:pPr>
    </w:p>
    <w:p w:rsidR="00C54C56" w:rsidRDefault="00C54C56" w:rsidP="00275255">
      <w:pPr>
        <w:jc w:val="center"/>
        <w:rPr>
          <w:sz w:val="28"/>
          <w:szCs w:val="28"/>
        </w:rPr>
      </w:pPr>
    </w:p>
    <w:p w:rsidR="00C54C56" w:rsidRDefault="00C54C56" w:rsidP="00275255">
      <w:pPr>
        <w:jc w:val="center"/>
        <w:rPr>
          <w:sz w:val="28"/>
          <w:szCs w:val="28"/>
        </w:rPr>
      </w:pPr>
    </w:p>
    <w:p w:rsidR="00B739AE" w:rsidRPr="006249D3" w:rsidRDefault="00B739AE" w:rsidP="001B33CD">
      <w:pPr>
        <w:jc w:val="center"/>
      </w:pPr>
    </w:p>
    <w:sectPr w:rsidR="00B739AE" w:rsidRPr="006249D3" w:rsidSect="00060477">
      <w:footerReference w:type="even" r:id="rId11"/>
      <w:footerReference w:type="default" r:id="rId12"/>
      <w:pgSz w:w="11906" w:h="16838"/>
      <w:pgMar w:top="851" w:right="707" w:bottom="142" w:left="993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C70" w:rsidRDefault="00993C70">
      <w:r>
        <w:separator/>
      </w:r>
    </w:p>
  </w:endnote>
  <w:endnote w:type="continuationSeparator" w:id="0">
    <w:p w:rsidR="00993C70" w:rsidRDefault="0099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CE" w:rsidRDefault="00384716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6854">
      <w:rPr>
        <w:rStyle w:val="ab"/>
        <w:noProof/>
      </w:rPr>
      <w:t>1</w:t>
    </w:r>
    <w:r>
      <w:rPr>
        <w:rStyle w:val="ab"/>
      </w:rPr>
      <w:fldChar w:fldCharType="end"/>
    </w:r>
  </w:p>
  <w:p w:rsidR="00CF64CE" w:rsidRDefault="00993C7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CE" w:rsidRDefault="00384716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96889">
      <w:rPr>
        <w:rStyle w:val="ab"/>
        <w:noProof/>
      </w:rPr>
      <w:t>2</w:t>
    </w:r>
    <w:r>
      <w:rPr>
        <w:rStyle w:val="ab"/>
      </w:rPr>
      <w:fldChar w:fldCharType="end"/>
    </w:r>
  </w:p>
  <w:p w:rsidR="00CF64CE" w:rsidRDefault="00993C7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C70" w:rsidRDefault="00993C70">
      <w:r>
        <w:separator/>
      </w:r>
    </w:p>
  </w:footnote>
  <w:footnote w:type="continuationSeparator" w:id="0">
    <w:p w:rsidR="00993C70" w:rsidRDefault="00993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C05FB2"/>
    <w:multiLevelType w:val="hybridMultilevel"/>
    <w:tmpl w:val="36CA31E4"/>
    <w:lvl w:ilvl="0" w:tplc="5A5E636A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2B57AD5"/>
    <w:multiLevelType w:val="hybridMultilevel"/>
    <w:tmpl w:val="294CC0E2"/>
    <w:lvl w:ilvl="0" w:tplc="D80601EC">
      <w:start w:val="1"/>
      <w:numFmt w:val="decimal"/>
      <w:lvlText w:val="%1."/>
      <w:lvlJc w:val="left"/>
      <w:pPr>
        <w:tabs>
          <w:tab w:val="num" w:pos="1107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A01DE"/>
    <w:multiLevelType w:val="hybridMultilevel"/>
    <w:tmpl w:val="2436AE34"/>
    <w:lvl w:ilvl="0" w:tplc="0419000F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4A94443"/>
    <w:multiLevelType w:val="hybridMultilevel"/>
    <w:tmpl w:val="F4ECC830"/>
    <w:lvl w:ilvl="0" w:tplc="674405E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321462"/>
    <w:multiLevelType w:val="hybridMultilevel"/>
    <w:tmpl w:val="622C8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20FD6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41BB9"/>
    <w:multiLevelType w:val="hybridMultilevel"/>
    <w:tmpl w:val="9E8CFC0E"/>
    <w:lvl w:ilvl="0" w:tplc="1618026E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94FCE"/>
    <w:multiLevelType w:val="hybridMultilevel"/>
    <w:tmpl w:val="A52C3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C833BA"/>
    <w:multiLevelType w:val="hybridMultilevel"/>
    <w:tmpl w:val="50F09146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0">
    <w:nsid w:val="299F7E36"/>
    <w:multiLevelType w:val="hybridMultilevel"/>
    <w:tmpl w:val="59E653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B453736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27029"/>
    <w:multiLevelType w:val="hybridMultilevel"/>
    <w:tmpl w:val="61D45EA8"/>
    <w:lvl w:ilvl="0" w:tplc="C7B63AE0">
      <w:start w:val="1"/>
      <w:numFmt w:val="none"/>
      <w:lvlText w:val="5.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255228"/>
    <w:multiLevelType w:val="hybridMultilevel"/>
    <w:tmpl w:val="313C3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ED20D1"/>
    <w:multiLevelType w:val="hybridMultilevel"/>
    <w:tmpl w:val="7FFE9F9C"/>
    <w:lvl w:ilvl="0" w:tplc="0F184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50647E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70272"/>
    <w:multiLevelType w:val="hybridMultilevel"/>
    <w:tmpl w:val="7A50AFE8"/>
    <w:lvl w:ilvl="0" w:tplc="4F66868A">
      <w:start w:val="1"/>
      <w:numFmt w:val="none"/>
      <w:lvlText w:val="1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971A58"/>
    <w:multiLevelType w:val="hybridMultilevel"/>
    <w:tmpl w:val="68527DD8"/>
    <w:lvl w:ilvl="0" w:tplc="7EDEA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7536EF"/>
    <w:multiLevelType w:val="hybridMultilevel"/>
    <w:tmpl w:val="50EABAAE"/>
    <w:lvl w:ilvl="0" w:tplc="60C263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E6A0FBB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879E9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B0233"/>
    <w:multiLevelType w:val="hybridMultilevel"/>
    <w:tmpl w:val="773CB03C"/>
    <w:lvl w:ilvl="0" w:tplc="C3BEC250">
      <w:start w:val="1"/>
      <w:numFmt w:val="none"/>
      <w:lvlText w:val="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177C6E"/>
    <w:multiLevelType w:val="hybridMultilevel"/>
    <w:tmpl w:val="EA1E1C42"/>
    <w:lvl w:ilvl="0" w:tplc="D7243E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E7C8F"/>
    <w:multiLevelType w:val="hybridMultilevel"/>
    <w:tmpl w:val="9DCE5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B3ACB"/>
    <w:multiLevelType w:val="hybridMultilevel"/>
    <w:tmpl w:val="621AFBB8"/>
    <w:lvl w:ilvl="0" w:tplc="C478CD32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744FCB"/>
    <w:multiLevelType w:val="hybridMultilevel"/>
    <w:tmpl w:val="7896A2F4"/>
    <w:lvl w:ilvl="0" w:tplc="6AFE2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0206494"/>
    <w:multiLevelType w:val="hybridMultilevel"/>
    <w:tmpl w:val="85C69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E579EE"/>
    <w:multiLevelType w:val="hybridMultilevel"/>
    <w:tmpl w:val="9B6C1C50"/>
    <w:lvl w:ilvl="0" w:tplc="7DB63004">
      <w:start w:val="1"/>
      <w:numFmt w:val="none"/>
      <w:lvlText w:val="2.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3FD2FFC"/>
    <w:multiLevelType w:val="hybridMultilevel"/>
    <w:tmpl w:val="3B8A9B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69F65045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00343D"/>
    <w:multiLevelType w:val="hybridMultilevel"/>
    <w:tmpl w:val="09E4EBB8"/>
    <w:lvl w:ilvl="0" w:tplc="1AB627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DCD11E1"/>
    <w:multiLevelType w:val="hybridMultilevel"/>
    <w:tmpl w:val="AA727B56"/>
    <w:lvl w:ilvl="0" w:tplc="72140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EF62679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375FA8"/>
    <w:multiLevelType w:val="hybridMultilevel"/>
    <w:tmpl w:val="27FA01AC"/>
    <w:lvl w:ilvl="0" w:tplc="E93E7544">
      <w:start w:val="1"/>
      <w:numFmt w:val="none"/>
      <w:lvlText w:val="5.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C77765"/>
    <w:multiLevelType w:val="hybridMultilevel"/>
    <w:tmpl w:val="FBAA5584"/>
    <w:lvl w:ilvl="0" w:tplc="0C7435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0AA796E"/>
    <w:multiLevelType w:val="hybridMultilevel"/>
    <w:tmpl w:val="D37262B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5592AD1"/>
    <w:multiLevelType w:val="hybridMultilevel"/>
    <w:tmpl w:val="938A8A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7B1F2788"/>
    <w:multiLevelType w:val="hybridMultilevel"/>
    <w:tmpl w:val="A606C8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"/>
  </w:num>
  <w:num w:numId="9">
    <w:abstractNumId w:val="37"/>
  </w:num>
  <w:num w:numId="10">
    <w:abstractNumId w:val="25"/>
  </w:num>
  <w:num w:numId="11">
    <w:abstractNumId w:val="35"/>
  </w:num>
  <w:num w:numId="12">
    <w:abstractNumId w:val="34"/>
  </w:num>
  <w:num w:numId="13">
    <w:abstractNumId w:val="8"/>
  </w:num>
  <w:num w:numId="14">
    <w:abstractNumId w:val="13"/>
  </w:num>
  <w:num w:numId="15">
    <w:abstractNumId w:val="3"/>
  </w:num>
  <w:num w:numId="16">
    <w:abstractNumId w:val="10"/>
  </w:num>
  <w:num w:numId="17">
    <w:abstractNumId w:val="36"/>
  </w:num>
  <w:num w:numId="18">
    <w:abstractNumId w:val="28"/>
  </w:num>
  <w:num w:numId="19">
    <w:abstractNumId w:val="9"/>
  </w:num>
  <w:num w:numId="20">
    <w:abstractNumId w:val="16"/>
  </w:num>
  <w:num w:numId="21">
    <w:abstractNumId w:val="1"/>
  </w:num>
  <w:num w:numId="22">
    <w:abstractNumId w:val="24"/>
  </w:num>
  <w:num w:numId="23">
    <w:abstractNumId w:val="27"/>
  </w:num>
  <w:num w:numId="24">
    <w:abstractNumId w:val="7"/>
  </w:num>
  <w:num w:numId="25">
    <w:abstractNumId w:val="21"/>
  </w:num>
  <w:num w:numId="26">
    <w:abstractNumId w:val="12"/>
  </w:num>
  <w:num w:numId="27">
    <w:abstractNumId w:val="33"/>
  </w:num>
  <w:num w:numId="28">
    <w:abstractNumId w:val="4"/>
  </w:num>
  <w:num w:numId="29">
    <w:abstractNumId w:val="30"/>
  </w:num>
  <w:num w:numId="30">
    <w:abstractNumId w:val="31"/>
  </w:num>
  <w:num w:numId="31">
    <w:abstractNumId w:val="18"/>
  </w:num>
  <w:num w:numId="32">
    <w:abstractNumId w:val="6"/>
  </w:num>
  <w:num w:numId="33">
    <w:abstractNumId w:val="20"/>
  </w:num>
  <w:num w:numId="34">
    <w:abstractNumId w:val="14"/>
  </w:num>
  <w:num w:numId="35">
    <w:abstractNumId w:val="22"/>
  </w:num>
  <w:num w:numId="36">
    <w:abstractNumId w:val="17"/>
  </w:num>
  <w:num w:numId="37">
    <w:abstractNumId w:val="11"/>
  </w:num>
  <w:num w:numId="38">
    <w:abstractNumId w:val="15"/>
  </w:num>
  <w:num w:numId="39">
    <w:abstractNumId w:val="32"/>
  </w:num>
  <w:num w:numId="40">
    <w:abstractNumId w:val="1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CF4"/>
    <w:rsid w:val="00000579"/>
    <w:rsid w:val="000006B6"/>
    <w:rsid w:val="00000EEF"/>
    <w:rsid w:val="00001F22"/>
    <w:rsid w:val="000077AC"/>
    <w:rsid w:val="00013273"/>
    <w:rsid w:val="000155AE"/>
    <w:rsid w:val="00017ECC"/>
    <w:rsid w:val="000204D4"/>
    <w:rsid w:val="00024DC3"/>
    <w:rsid w:val="00032EEF"/>
    <w:rsid w:val="0003506A"/>
    <w:rsid w:val="000419CE"/>
    <w:rsid w:val="00046521"/>
    <w:rsid w:val="000523D7"/>
    <w:rsid w:val="00052BF1"/>
    <w:rsid w:val="000560A2"/>
    <w:rsid w:val="00060477"/>
    <w:rsid w:val="00060ED4"/>
    <w:rsid w:val="0006236A"/>
    <w:rsid w:val="0006666D"/>
    <w:rsid w:val="00066A8D"/>
    <w:rsid w:val="00067A4C"/>
    <w:rsid w:val="00067AAE"/>
    <w:rsid w:val="00070D23"/>
    <w:rsid w:val="000762EB"/>
    <w:rsid w:val="000851FB"/>
    <w:rsid w:val="0008759A"/>
    <w:rsid w:val="000931D3"/>
    <w:rsid w:val="00096889"/>
    <w:rsid w:val="000B224B"/>
    <w:rsid w:val="000B43DB"/>
    <w:rsid w:val="000C00F1"/>
    <w:rsid w:val="000C0BCB"/>
    <w:rsid w:val="000C3523"/>
    <w:rsid w:val="000C4FFF"/>
    <w:rsid w:val="000C739E"/>
    <w:rsid w:val="000C7C95"/>
    <w:rsid w:val="000C7DD4"/>
    <w:rsid w:val="000C7EB1"/>
    <w:rsid w:val="000D0A8C"/>
    <w:rsid w:val="000D0CB0"/>
    <w:rsid w:val="000D3847"/>
    <w:rsid w:val="000D43DE"/>
    <w:rsid w:val="000E14CA"/>
    <w:rsid w:val="000E3DEC"/>
    <w:rsid w:val="000E4C68"/>
    <w:rsid w:val="000E56B1"/>
    <w:rsid w:val="00113D38"/>
    <w:rsid w:val="001146F3"/>
    <w:rsid w:val="001165E2"/>
    <w:rsid w:val="00117DC7"/>
    <w:rsid w:val="00124FB0"/>
    <w:rsid w:val="0012502C"/>
    <w:rsid w:val="0012672D"/>
    <w:rsid w:val="00131B25"/>
    <w:rsid w:val="001368BC"/>
    <w:rsid w:val="0013751B"/>
    <w:rsid w:val="00141220"/>
    <w:rsid w:val="00142C15"/>
    <w:rsid w:val="001527A7"/>
    <w:rsid w:val="001613B5"/>
    <w:rsid w:val="00171D86"/>
    <w:rsid w:val="00172895"/>
    <w:rsid w:val="001742F6"/>
    <w:rsid w:val="00174FEF"/>
    <w:rsid w:val="00175E61"/>
    <w:rsid w:val="001760E8"/>
    <w:rsid w:val="00184224"/>
    <w:rsid w:val="00184667"/>
    <w:rsid w:val="00186CF4"/>
    <w:rsid w:val="0019106E"/>
    <w:rsid w:val="00194E05"/>
    <w:rsid w:val="00195EC9"/>
    <w:rsid w:val="00196610"/>
    <w:rsid w:val="001A0287"/>
    <w:rsid w:val="001A20C8"/>
    <w:rsid w:val="001A6402"/>
    <w:rsid w:val="001B0396"/>
    <w:rsid w:val="001B1DC5"/>
    <w:rsid w:val="001B33CD"/>
    <w:rsid w:val="001B4907"/>
    <w:rsid w:val="001B58B2"/>
    <w:rsid w:val="001B5E31"/>
    <w:rsid w:val="001B7EF4"/>
    <w:rsid w:val="001C1CBA"/>
    <w:rsid w:val="001C2385"/>
    <w:rsid w:val="001C2D0A"/>
    <w:rsid w:val="001C7FA5"/>
    <w:rsid w:val="001E2956"/>
    <w:rsid w:val="001E4979"/>
    <w:rsid w:val="001F4E91"/>
    <w:rsid w:val="001F70B0"/>
    <w:rsid w:val="00200048"/>
    <w:rsid w:val="00202925"/>
    <w:rsid w:val="00206103"/>
    <w:rsid w:val="00207769"/>
    <w:rsid w:val="00212733"/>
    <w:rsid w:val="0021375A"/>
    <w:rsid w:val="00215604"/>
    <w:rsid w:val="00217EAB"/>
    <w:rsid w:val="00231236"/>
    <w:rsid w:val="0023156C"/>
    <w:rsid w:val="002343EF"/>
    <w:rsid w:val="00235F04"/>
    <w:rsid w:val="00237D01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991"/>
    <w:rsid w:val="002709E4"/>
    <w:rsid w:val="002743E7"/>
    <w:rsid w:val="00275255"/>
    <w:rsid w:val="00276FAC"/>
    <w:rsid w:val="002913C8"/>
    <w:rsid w:val="00292B49"/>
    <w:rsid w:val="00293668"/>
    <w:rsid w:val="002A0C28"/>
    <w:rsid w:val="002A4586"/>
    <w:rsid w:val="002A4C06"/>
    <w:rsid w:val="002A7F37"/>
    <w:rsid w:val="002B3CF3"/>
    <w:rsid w:val="002B6349"/>
    <w:rsid w:val="002B7B3D"/>
    <w:rsid w:val="002C21DB"/>
    <w:rsid w:val="002C3FA7"/>
    <w:rsid w:val="002D022E"/>
    <w:rsid w:val="002D1C06"/>
    <w:rsid w:val="002D29F0"/>
    <w:rsid w:val="002D4B0A"/>
    <w:rsid w:val="002D60A0"/>
    <w:rsid w:val="002D62F4"/>
    <w:rsid w:val="002D638C"/>
    <w:rsid w:val="002D6758"/>
    <w:rsid w:val="002D7CC0"/>
    <w:rsid w:val="002E455A"/>
    <w:rsid w:val="002F7ECA"/>
    <w:rsid w:val="0030110B"/>
    <w:rsid w:val="00302ABF"/>
    <w:rsid w:val="00303673"/>
    <w:rsid w:val="0030695E"/>
    <w:rsid w:val="00306DA0"/>
    <w:rsid w:val="00311B46"/>
    <w:rsid w:val="00312280"/>
    <w:rsid w:val="003125A9"/>
    <w:rsid w:val="00314330"/>
    <w:rsid w:val="00316797"/>
    <w:rsid w:val="00321218"/>
    <w:rsid w:val="003220C8"/>
    <w:rsid w:val="00322A49"/>
    <w:rsid w:val="00322D43"/>
    <w:rsid w:val="003266FA"/>
    <w:rsid w:val="0032671F"/>
    <w:rsid w:val="003269E9"/>
    <w:rsid w:val="00326EBA"/>
    <w:rsid w:val="00327E33"/>
    <w:rsid w:val="00332423"/>
    <w:rsid w:val="00351B78"/>
    <w:rsid w:val="00351C14"/>
    <w:rsid w:val="00352CA7"/>
    <w:rsid w:val="00353B93"/>
    <w:rsid w:val="0035742D"/>
    <w:rsid w:val="0036214F"/>
    <w:rsid w:val="00362472"/>
    <w:rsid w:val="00365D31"/>
    <w:rsid w:val="00377B31"/>
    <w:rsid w:val="00384716"/>
    <w:rsid w:val="00386CCA"/>
    <w:rsid w:val="00392377"/>
    <w:rsid w:val="00394353"/>
    <w:rsid w:val="003961D3"/>
    <w:rsid w:val="00397944"/>
    <w:rsid w:val="003A3069"/>
    <w:rsid w:val="003A5092"/>
    <w:rsid w:val="003B038C"/>
    <w:rsid w:val="003B06E4"/>
    <w:rsid w:val="003B3F72"/>
    <w:rsid w:val="003C2993"/>
    <w:rsid w:val="003C72B5"/>
    <w:rsid w:val="003C7B2D"/>
    <w:rsid w:val="003D02B9"/>
    <w:rsid w:val="003D4313"/>
    <w:rsid w:val="003D54AA"/>
    <w:rsid w:val="003D579B"/>
    <w:rsid w:val="003D655F"/>
    <w:rsid w:val="003E23BB"/>
    <w:rsid w:val="003E3A50"/>
    <w:rsid w:val="003E64B2"/>
    <w:rsid w:val="003E7C4C"/>
    <w:rsid w:val="003F1995"/>
    <w:rsid w:val="003F2094"/>
    <w:rsid w:val="003F30AC"/>
    <w:rsid w:val="003F6992"/>
    <w:rsid w:val="003F719F"/>
    <w:rsid w:val="003F7622"/>
    <w:rsid w:val="003F7E14"/>
    <w:rsid w:val="0040399B"/>
    <w:rsid w:val="004063B0"/>
    <w:rsid w:val="00407FB9"/>
    <w:rsid w:val="00410CAE"/>
    <w:rsid w:val="00413C96"/>
    <w:rsid w:val="00414802"/>
    <w:rsid w:val="0041592A"/>
    <w:rsid w:val="00423E1B"/>
    <w:rsid w:val="00423ED1"/>
    <w:rsid w:val="00424053"/>
    <w:rsid w:val="0042651A"/>
    <w:rsid w:val="00431C61"/>
    <w:rsid w:val="004400CB"/>
    <w:rsid w:val="0044055A"/>
    <w:rsid w:val="004412AD"/>
    <w:rsid w:val="004553C3"/>
    <w:rsid w:val="00457F20"/>
    <w:rsid w:val="00461ACA"/>
    <w:rsid w:val="00463332"/>
    <w:rsid w:val="00467689"/>
    <w:rsid w:val="00473468"/>
    <w:rsid w:val="00474F0E"/>
    <w:rsid w:val="00480709"/>
    <w:rsid w:val="00482C24"/>
    <w:rsid w:val="00485A46"/>
    <w:rsid w:val="00490C10"/>
    <w:rsid w:val="00496110"/>
    <w:rsid w:val="00496787"/>
    <w:rsid w:val="00497029"/>
    <w:rsid w:val="00497AA3"/>
    <w:rsid w:val="004B08C2"/>
    <w:rsid w:val="004B3409"/>
    <w:rsid w:val="004B38F5"/>
    <w:rsid w:val="004B535B"/>
    <w:rsid w:val="004D3709"/>
    <w:rsid w:val="004D447C"/>
    <w:rsid w:val="004D7298"/>
    <w:rsid w:val="004E2A58"/>
    <w:rsid w:val="004E5FD5"/>
    <w:rsid w:val="004F0A2D"/>
    <w:rsid w:val="004F2754"/>
    <w:rsid w:val="00507E94"/>
    <w:rsid w:val="00514479"/>
    <w:rsid w:val="00517396"/>
    <w:rsid w:val="00517971"/>
    <w:rsid w:val="00520535"/>
    <w:rsid w:val="00523408"/>
    <w:rsid w:val="0053007E"/>
    <w:rsid w:val="0053103F"/>
    <w:rsid w:val="005313C9"/>
    <w:rsid w:val="005331CB"/>
    <w:rsid w:val="00536C00"/>
    <w:rsid w:val="005371AF"/>
    <w:rsid w:val="005454D9"/>
    <w:rsid w:val="0055363A"/>
    <w:rsid w:val="005605E4"/>
    <w:rsid w:val="0056070C"/>
    <w:rsid w:val="005632B7"/>
    <w:rsid w:val="00564CB6"/>
    <w:rsid w:val="00567353"/>
    <w:rsid w:val="00567CF8"/>
    <w:rsid w:val="00574957"/>
    <w:rsid w:val="00580857"/>
    <w:rsid w:val="00583EC9"/>
    <w:rsid w:val="00583F0F"/>
    <w:rsid w:val="005844FD"/>
    <w:rsid w:val="00586F6D"/>
    <w:rsid w:val="00590BC2"/>
    <w:rsid w:val="00592B00"/>
    <w:rsid w:val="00594AB2"/>
    <w:rsid w:val="00594F58"/>
    <w:rsid w:val="005958FC"/>
    <w:rsid w:val="00595BB9"/>
    <w:rsid w:val="005A0128"/>
    <w:rsid w:val="005A086D"/>
    <w:rsid w:val="005A3EAA"/>
    <w:rsid w:val="005B1D3B"/>
    <w:rsid w:val="005B21A2"/>
    <w:rsid w:val="005B4DCA"/>
    <w:rsid w:val="005C18FC"/>
    <w:rsid w:val="005C199E"/>
    <w:rsid w:val="005C1F03"/>
    <w:rsid w:val="005C49D4"/>
    <w:rsid w:val="005C562C"/>
    <w:rsid w:val="005D1B23"/>
    <w:rsid w:val="005E4E43"/>
    <w:rsid w:val="005F2B51"/>
    <w:rsid w:val="005F67A5"/>
    <w:rsid w:val="006025B9"/>
    <w:rsid w:val="00603578"/>
    <w:rsid w:val="00603770"/>
    <w:rsid w:val="00603998"/>
    <w:rsid w:val="00605401"/>
    <w:rsid w:val="00605D33"/>
    <w:rsid w:val="0061174A"/>
    <w:rsid w:val="006120E5"/>
    <w:rsid w:val="0061408C"/>
    <w:rsid w:val="006141B0"/>
    <w:rsid w:val="00614504"/>
    <w:rsid w:val="00614A22"/>
    <w:rsid w:val="00621D0F"/>
    <w:rsid w:val="00622270"/>
    <w:rsid w:val="006249D3"/>
    <w:rsid w:val="00625278"/>
    <w:rsid w:val="00633581"/>
    <w:rsid w:val="00634FD8"/>
    <w:rsid w:val="00650873"/>
    <w:rsid w:val="00651535"/>
    <w:rsid w:val="006515DF"/>
    <w:rsid w:val="0065566B"/>
    <w:rsid w:val="006602A4"/>
    <w:rsid w:val="00661042"/>
    <w:rsid w:val="00671241"/>
    <w:rsid w:val="006713BA"/>
    <w:rsid w:val="00671FFF"/>
    <w:rsid w:val="00680EA2"/>
    <w:rsid w:val="00684050"/>
    <w:rsid w:val="00685326"/>
    <w:rsid w:val="006863AA"/>
    <w:rsid w:val="00687049"/>
    <w:rsid w:val="00687CF1"/>
    <w:rsid w:val="00693C6D"/>
    <w:rsid w:val="00696AC6"/>
    <w:rsid w:val="006A0015"/>
    <w:rsid w:val="006A4A36"/>
    <w:rsid w:val="006A5BA6"/>
    <w:rsid w:val="006A6F00"/>
    <w:rsid w:val="006A758B"/>
    <w:rsid w:val="006B421B"/>
    <w:rsid w:val="006C1B06"/>
    <w:rsid w:val="006C34C8"/>
    <w:rsid w:val="006C6F48"/>
    <w:rsid w:val="006D23DC"/>
    <w:rsid w:val="006D74D0"/>
    <w:rsid w:val="006E1024"/>
    <w:rsid w:val="006F02A6"/>
    <w:rsid w:val="006F120F"/>
    <w:rsid w:val="007061EB"/>
    <w:rsid w:val="00707C62"/>
    <w:rsid w:val="00711BCC"/>
    <w:rsid w:val="00721A84"/>
    <w:rsid w:val="00725365"/>
    <w:rsid w:val="00727A11"/>
    <w:rsid w:val="007307B6"/>
    <w:rsid w:val="007320EC"/>
    <w:rsid w:val="007376B0"/>
    <w:rsid w:val="00740DEE"/>
    <w:rsid w:val="00741166"/>
    <w:rsid w:val="007411E7"/>
    <w:rsid w:val="00742F25"/>
    <w:rsid w:val="007446FF"/>
    <w:rsid w:val="007461CF"/>
    <w:rsid w:val="00750E94"/>
    <w:rsid w:val="007555D7"/>
    <w:rsid w:val="007571D1"/>
    <w:rsid w:val="007619BB"/>
    <w:rsid w:val="00762B99"/>
    <w:rsid w:val="007633AE"/>
    <w:rsid w:val="00764ACF"/>
    <w:rsid w:val="00774D74"/>
    <w:rsid w:val="00775AA3"/>
    <w:rsid w:val="00780207"/>
    <w:rsid w:val="00780312"/>
    <w:rsid w:val="007817D4"/>
    <w:rsid w:val="00786375"/>
    <w:rsid w:val="0079757E"/>
    <w:rsid w:val="007A2019"/>
    <w:rsid w:val="007A3BDD"/>
    <w:rsid w:val="007B4616"/>
    <w:rsid w:val="007C2293"/>
    <w:rsid w:val="007C41B9"/>
    <w:rsid w:val="007C46EB"/>
    <w:rsid w:val="007C4D59"/>
    <w:rsid w:val="007C5427"/>
    <w:rsid w:val="007C6C8F"/>
    <w:rsid w:val="007D0A2E"/>
    <w:rsid w:val="007D1453"/>
    <w:rsid w:val="007D7DEA"/>
    <w:rsid w:val="007E387B"/>
    <w:rsid w:val="007E3F7E"/>
    <w:rsid w:val="007E7290"/>
    <w:rsid w:val="007E7895"/>
    <w:rsid w:val="007F0243"/>
    <w:rsid w:val="007F0D51"/>
    <w:rsid w:val="007F67F4"/>
    <w:rsid w:val="007F766B"/>
    <w:rsid w:val="0080074F"/>
    <w:rsid w:val="00802497"/>
    <w:rsid w:val="00804316"/>
    <w:rsid w:val="00805DD9"/>
    <w:rsid w:val="008066FD"/>
    <w:rsid w:val="00806B24"/>
    <w:rsid w:val="00811618"/>
    <w:rsid w:val="008126CE"/>
    <w:rsid w:val="008138E2"/>
    <w:rsid w:val="00815935"/>
    <w:rsid w:val="008219E8"/>
    <w:rsid w:val="00822992"/>
    <w:rsid w:val="00824981"/>
    <w:rsid w:val="00824CB4"/>
    <w:rsid w:val="00825B05"/>
    <w:rsid w:val="00832660"/>
    <w:rsid w:val="008426F7"/>
    <w:rsid w:val="00846234"/>
    <w:rsid w:val="00854881"/>
    <w:rsid w:val="00857953"/>
    <w:rsid w:val="00860362"/>
    <w:rsid w:val="00861378"/>
    <w:rsid w:val="00862FF9"/>
    <w:rsid w:val="00863423"/>
    <w:rsid w:val="0086431E"/>
    <w:rsid w:val="0086513E"/>
    <w:rsid w:val="00865331"/>
    <w:rsid w:val="00867332"/>
    <w:rsid w:val="008712D5"/>
    <w:rsid w:val="00875F2E"/>
    <w:rsid w:val="00880D61"/>
    <w:rsid w:val="00883648"/>
    <w:rsid w:val="00891620"/>
    <w:rsid w:val="008968B5"/>
    <w:rsid w:val="008A1627"/>
    <w:rsid w:val="008A208C"/>
    <w:rsid w:val="008B0C4C"/>
    <w:rsid w:val="008B12A4"/>
    <w:rsid w:val="008B1A50"/>
    <w:rsid w:val="008B4889"/>
    <w:rsid w:val="008B4F97"/>
    <w:rsid w:val="008C17D7"/>
    <w:rsid w:val="008C465E"/>
    <w:rsid w:val="008C628B"/>
    <w:rsid w:val="008D345E"/>
    <w:rsid w:val="008E010C"/>
    <w:rsid w:val="008E2DE0"/>
    <w:rsid w:val="008E55D5"/>
    <w:rsid w:val="008E7E2C"/>
    <w:rsid w:val="008F12BB"/>
    <w:rsid w:val="008F25F6"/>
    <w:rsid w:val="008F5416"/>
    <w:rsid w:val="008F7CF4"/>
    <w:rsid w:val="00903C98"/>
    <w:rsid w:val="009055AE"/>
    <w:rsid w:val="00913DF3"/>
    <w:rsid w:val="0091640C"/>
    <w:rsid w:val="00920B7D"/>
    <w:rsid w:val="00920C07"/>
    <w:rsid w:val="00921CB2"/>
    <w:rsid w:val="009277C1"/>
    <w:rsid w:val="009301C3"/>
    <w:rsid w:val="00931FD6"/>
    <w:rsid w:val="00932006"/>
    <w:rsid w:val="00937907"/>
    <w:rsid w:val="009416A9"/>
    <w:rsid w:val="00945A07"/>
    <w:rsid w:val="00947258"/>
    <w:rsid w:val="00947E14"/>
    <w:rsid w:val="0095087E"/>
    <w:rsid w:val="009546E9"/>
    <w:rsid w:val="009549BA"/>
    <w:rsid w:val="00962367"/>
    <w:rsid w:val="00963A7B"/>
    <w:rsid w:val="00972637"/>
    <w:rsid w:val="0098055A"/>
    <w:rsid w:val="009819EC"/>
    <w:rsid w:val="00982863"/>
    <w:rsid w:val="009839C6"/>
    <w:rsid w:val="009842EE"/>
    <w:rsid w:val="0098753C"/>
    <w:rsid w:val="009909C0"/>
    <w:rsid w:val="009917C9"/>
    <w:rsid w:val="0099381D"/>
    <w:rsid w:val="00993C70"/>
    <w:rsid w:val="00993D6A"/>
    <w:rsid w:val="009961D0"/>
    <w:rsid w:val="0099650D"/>
    <w:rsid w:val="009A056D"/>
    <w:rsid w:val="009A0F6C"/>
    <w:rsid w:val="009B1098"/>
    <w:rsid w:val="009B460F"/>
    <w:rsid w:val="009B5976"/>
    <w:rsid w:val="009B5FDB"/>
    <w:rsid w:val="009B7415"/>
    <w:rsid w:val="009C242A"/>
    <w:rsid w:val="009C3E36"/>
    <w:rsid w:val="009C4D49"/>
    <w:rsid w:val="009C77A9"/>
    <w:rsid w:val="009D7916"/>
    <w:rsid w:val="009E0818"/>
    <w:rsid w:val="009E5F4F"/>
    <w:rsid w:val="009F1715"/>
    <w:rsid w:val="009F18EC"/>
    <w:rsid w:val="009F49CA"/>
    <w:rsid w:val="00A1686A"/>
    <w:rsid w:val="00A27A87"/>
    <w:rsid w:val="00A42E2F"/>
    <w:rsid w:val="00A4662E"/>
    <w:rsid w:val="00A46FD7"/>
    <w:rsid w:val="00A500D6"/>
    <w:rsid w:val="00A534BA"/>
    <w:rsid w:val="00A63E26"/>
    <w:rsid w:val="00A647B2"/>
    <w:rsid w:val="00A724CE"/>
    <w:rsid w:val="00A7476F"/>
    <w:rsid w:val="00A864CF"/>
    <w:rsid w:val="00A950D2"/>
    <w:rsid w:val="00A95DE3"/>
    <w:rsid w:val="00A97213"/>
    <w:rsid w:val="00AA35F5"/>
    <w:rsid w:val="00AA6604"/>
    <w:rsid w:val="00AA7168"/>
    <w:rsid w:val="00AA7BDE"/>
    <w:rsid w:val="00AB0E08"/>
    <w:rsid w:val="00AB260E"/>
    <w:rsid w:val="00AB297A"/>
    <w:rsid w:val="00AB35EA"/>
    <w:rsid w:val="00AC219D"/>
    <w:rsid w:val="00AC59C3"/>
    <w:rsid w:val="00AC6823"/>
    <w:rsid w:val="00AD20A0"/>
    <w:rsid w:val="00AD7009"/>
    <w:rsid w:val="00AD7683"/>
    <w:rsid w:val="00AE12C3"/>
    <w:rsid w:val="00AE168A"/>
    <w:rsid w:val="00AF4775"/>
    <w:rsid w:val="00B00725"/>
    <w:rsid w:val="00B01553"/>
    <w:rsid w:val="00B03115"/>
    <w:rsid w:val="00B051C8"/>
    <w:rsid w:val="00B073B5"/>
    <w:rsid w:val="00B14B24"/>
    <w:rsid w:val="00B16A4D"/>
    <w:rsid w:val="00B203A2"/>
    <w:rsid w:val="00B20572"/>
    <w:rsid w:val="00B21E1F"/>
    <w:rsid w:val="00B27644"/>
    <w:rsid w:val="00B27E34"/>
    <w:rsid w:val="00B324D8"/>
    <w:rsid w:val="00B33A56"/>
    <w:rsid w:val="00B40488"/>
    <w:rsid w:val="00B441B6"/>
    <w:rsid w:val="00B44B78"/>
    <w:rsid w:val="00B44BC0"/>
    <w:rsid w:val="00B51BB3"/>
    <w:rsid w:val="00B543F3"/>
    <w:rsid w:val="00B65A77"/>
    <w:rsid w:val="00B73250"/>
    <w:rsid w:val="00B739AE"/>
    <w:rsid w:val="00B77CE4"/>
    <w:rsid w:val="00B873FB"/>
    <w:rsid w:val="00B91FAA"/>
    <w:rsid w:val="00B9210A"/>
    <w:rsid w:val="00BA48ED"/>
    <w:rsid w:val="00BA5DB3"/>
    <w:rsid w:val="00BB32C1"/>
    <w:rsid w:val="00BB659E"/>
    <w:rsid w:val="00BC11F1"/>
    <w:rsid w:val="00BC1C57"/>
    <w:rsid w:val="00BD1F39"/>
    <w:rsid w:val="00BD4750"/>
    <w:rsid w:val="00BD5616"/>
    <w:rsid w:val="00BD7AC4"/>
    <w:rsid w:val="00BE2487"/>
    <w:rsid w:val="00BE56AE"/>
    <w:rsid w:val="00BE652A"/>
    <w:rsid w:val="00BF444F"/>
    <w:rsid w:val="00C001B8"/>
    <w:rsid w:val="00C11DED"/>
    <w:rsid w:val="00C13C09"/>
    <w:rsid w:val="00C13C5D"/>
    <w:rsid w:val="00C143A7"/>
    <w:rsid w:val="00C30035"/>
    <w:rsid w:val="00C30AB0"/>
    <w:rsid w:val="00C3739B"/>
    <w:rsid w:val="00C400D0"/>
    <w:rsid w:val="00C47DB0"/>
    <w:rsid w:val="00C54C56"/>
    <w:rsid w:val="00C60A75"/>
    <w:rsid w:val="00C61207"/>
    <w:rsid w:val="00C733B7"/>
    <w:rsid w:val="00C74019"/>
    <w:rsid w:val="00C74A02"/>
    <w:rsid w:val="00C7626F"/>
    <w:rsid w:val="00C828A4"/>
    <w:rsid w:val="00C83902"/>
    <w:rsid w:val="00C83FA4"/>
    <w:rsid w:val="00C848F5"/>
    <w:rsid w:val="00C85C5F"/>
    <w:rsid w:val="00C90816"/>
    <w:rsid w:val="00CA5C2A"/>
    <w:rsid w:val="00CC48D1"/>
    <w:rsid w:val="00CC4C19"/>
    <w:rsid w:val="00CD3029"/>
    <w:rsid w:val="00CD4DD2"/>
    <w:rsid w:val="00CD6EFF"/>
    <w:rsid w:val="00CE20AB"/>
    <w:rsid w:val="00CE5369"/>
    <w:rsid w:val="00CF2FFD"/>
    <w:rsid w:val="00CF58E8"/>
    <w:rsid w:val="00D037ED"/>
    <w:rsid w:val="00D047BF"/>
    <w:rsid w:val="00D05FFC"/>
    <w:rsid w:val="00D069AE"/>
    <w:rsid w:val="00D07CC8"/>
    <w:rsid w:val="00D14EBF"/>
    <w:rsid w:val="00D16227"/>
    <w:rsid w:val="00D21054"/>
    <w:rsid w:val="00D2315C"/>
    <w:rsid w:val="00D24479"/>
    <w:rsid w:val="00D45F91"/>
    <w:rsid w:val="00D471B5"/>
    <w:rsid w:val="00D508E9"/>
    <w:rsid w:val="00D5522C"/>
    <w:rsid w:val="00D615DB"/>
    <w:rsid w:val="00D64948"/>
    <w:rsid w:val="00D6623C"/>
    <w:rsid w:val="00D676BD"/>
    <w:rsid w:val="00D80E53"/>
    <w:rsid w:val="00D82828"/>
    <w:rsid w:val="00D851D3"/>
    <w:rsid w:val="00D922BF"/>
    <w:rsid w:val="00D93AC5"/>
    <w:rsid w:val="00D93C20"/>
    <w:rsid w:val="00D97666"/>
    <w:rsid w:val="00DA1268"/>
    <w:rsid w:val="00DA2A6A"/>
    <w:rsid w:val="00DA2B64"/>
    <w:rsid w:val="00DA64A1"/>
    <w:rsid w:val="00DA7A94"/>
    <w:rsid w:val="00DB5E8C"/>
    <w:rsid w:val="00DB7D8E"/>
    <w:rsid w:val="00DC1000"/>
    <w:rsid w:val="00DC1B02"/>
    <w:rsid w:val="00DC1CCD"/>
    <w:rsid w:val="00DC1D1E"/>
    <w:rsid w:val="00DC266E"/>
    <w:rsid w:val="00DC7817"/>
    <w:rsid w:val="00DD0C3D"/>
    <w:rsid w:val="00DD4E69"/>
    <w:rsid w:val="00DE3EC5"/>
    <w:rsid w:val="00DE58EE"/>
    <w:rsid w:val="00DE706F"/>
    <w:rsid w:val="00E03C48"/>
    <w:rsid w:val="00E04175"/>
    <w:rsid w:val="00E07BEF"/>
    <w:rsid w:val="00E10312"/>
    <w:rsid w:val="00E13910"/>
    <w:rsid w:val="00E22398"/>
    <w:rsid w:val="00E244BC"/>
    <w:rsid w:val="00E256CD"/>
    <w:rsid w:val="00E316EE"/>
    <w:rsid w:val="00E549C2"/>
    <w:rsid w:val="00E56F0A"/>
    <w:rsid w:val="00E60279"/>
    <w:rsid w:val="00E616A5"/>
    <w:rsid w:val="00E62727"/>
    <w:rsid w:val="00E64247"/>
    <w:rsid w:val="00E727AB"/>
    <w:rsid w:val="00E737AA"/>
    <w:rsid w:val="00E75287"/>
    <w:rsid w:val="00E76906"/>
    <w:rsid w:val="00E775C1"/>
    <w:rsid w:val="00E813AB"/>
    <w:rsid w:val="00E85CF8"/>
    <w:rsid w:val="00E862EF"/>
    <w:rsid w:val="00E87FD0"/>
    <w:rsid w:val="00E90163"/>
    <w:rsid w:val="00E94596"/>
    <w:rsid w:val="00E94AA1"/>
    <w:rsid w:val="00E9662C"/>
    <w:rsid w:val="00EA1B1F"/>
    <w:rsid w:val="00EA49FC"/>
    <w:rsid w:val="00EA79BB"/>
    <w:rsid w:val="00EB64B3"/>
    <w:rsid w:val="00EC2986"/>
    <w:rsid w:val="00EC60EB"/>
    <w:rsid w:val="00ED20EB"/>
    <w:rsid w:val="00EE07F3"/>
    <w:rsid w:val="00EE27AA"/>
    <w:rsid w:val="00EE3BD9"/>
    <w:rsid w:val="00EE4428"/>
    <w:rsid w:val="00EE5946"/>
    <w:rsid w:val="00EE60D2"/>
    <w:rsid w:val="00EE65A7"/>
    <w:rsid w:val="00EF44B3"/>
    <w:rsid w:val="00F009F8"/>
    <w:rsid w:val="00F00A68"/>
    <w:rsid w:val="00F01E7F"/>
    <w:rsid w:val="00F03014"/>
    <w:rsid w:val="00F03D86"/>
    <w:rsid w:val="00F12882"/>
    <w:rsid w:val="00F13D78"/>
    <w:rsid w:val="00F158AF"/>
    <w:rsid w:val="00F24390"/>
    <w:rsid w:val="00F374E4"/>
    <w:rsid w:val="00F4232F"/>
    <w:rsid w:val="00F477A1"/>
    <w:rsid w:val="00F504D8"/>
    <w:rsid w:val="00F513B1"/>
    <w:rsid w:val="00F53832"/>
    <w:rsid w:val="00F53EAB"/>
    <w:rsid w:val="00F54AAE"/>
    <w:rsid w:val="00F57E27"/>
    <w:rsid w:val="00F63EC6"/>
    <w:rsid w:val="00F70AEA"/>
    <w:rsid w:val="00F726A6"/>
    <w:rsid w:val="00F92362"/>
    <w:rsid w:val="00F96854"/>
    <w:rsid w:val="00FA1ED4"/>
    <w:rsid w:val="00FA33AF"/>
    <w:rsid w:val="00FA66F3"/>
    <w:rsid w:val="00FA7FB0"/>
    <w:rsid w:val="00FB007F"/>
    <w:rsid w:val="00FB1A2A"/>
    <w:rsid w:val="00FB3B9E"/>
    <w:rsid w:val="00FB6034"/>
    <w:rsid w:val="00FB7AC2"/>
    <w:rsid w:val="00FB7BFE"/>
    <w:rsid w:val="00FB7E48"/>
    <w:rsid w:val="00FC1D94"/>
    <w:rsid w:val="00FC482E"/>
    <w:rsid w:val="00FC4A00"/>
    <w:rsid w:val="00FD07CB"/>
    <w:rsid w:val="00FD154C"/>
    <w:rsid w:val="00FD67F8"/>
    <w:rsid w:val="00FD6E23"/>
    <w:rsid w:val="00FD7999"/>
    <w:rsid w:val="00FE061F"/>
    <w:rsid w:val="00FE503B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8FC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CF3C9-B183-4B34-9193-C18A378D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</Template>
  <TotalTime>102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103a</dc:creator>
  <cp:lastModifiedBy>K7-5</cp:lastModifiedBy>
  <cp:revision>19</cp:revision>
  <cp:lastPrinted>2023-06-19T08:05:00Z</cp:lastPrinted>
  <dcterms:created xsi:type="dcterms:W3CDTF">2023-05-17T11:45:00Z</dcterms:created>
  <dcterms:modified xsi:type="dcterms:W3CDTF">2023-07-27T07:27:00Z</dcterms:modified>
</cp:coreProperties>
</file>